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169" w:rsidRDefault="00631169" w:rsidP="00476313">
      <w:pPr>
        <w:jc w:val="center"/>
        <w:rPr>
          <w:rFonts w:ascii="Calibri" w:hAnsi="Calibri" w:cs="Calibri"/>
          <w:b/>
          <w:color w:val="FF0000"/>
          <w:sz w:val="22"/>
          <w:szCs w:val="22"/>
        </w:rPr>
      </w:pPr>
    </w:p>
    <w:p w:rsidR="00631169" w:rsidRPr="003F58F7" w:rsidRDefault="00631169" w:rsidP="00476313">
      <w:pPr>
        <w:jc w:val="center"/>
        <w:rPr>
          <w:rFonts w:ascii="Calibri" w:hAnsi="Calibri" w:cs="Calibri"/>
          <w:b/>
          <w:color w:val="FF0000"/>
        </w:rPr>
      </w:pPr>
      <w:bookmarkStart w:id="0" w:name="OLE_LINK1"/>
      <w:bookmarkStart w:id="1" w:name="OLE_LINK2"/>
      <w:r w:rsidRPr="003F58F7">
        <w:rPr>
          <w:rFonts w:ascii="Calibri" w:hAnsi="Calibri" w:cs="Calibri"/>
          <w:b/>
          <w:color w:val="FF0000"/>
        </w:rPr>
        <w:t>Anadolu ve Mezopotamya Uygarlıkları (Kelime Karıştırma) Anagram Bulmaca Etkinliği</w:t>
      </w:r>
    </w:p>
    <w:tbl>
      <w:tblPr>
        <w:tblpPr w:leftFromText="141" w:rightFromText="141" w:vertAnchor="page" w:horzAnchor="margin" w:tblpY="18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2523"/>
        <w:gridCol w:w="2704"/>
        <w:gridCol w:w="3064"/>
        <w:gridCol w:w="2704"/>
      </w:tblGrid>
      <w:tr w:rsidR="00631169" w:rsidRPr="00476313" w:rsidTr="00160400">
        <w:trPr>
          <w:trHeight w:val="757"/>
        </w:trPr>
        <w:tc>
          <w:tcPr>
            <w:tcW w:w="2523" w:type="dxa"/>
          </w:tcPr>
          <w:bookmarkEnd w:id="0"/>
          <w:bookmarkEnd w:id="1"/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1-ŞUPKAN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………………..</w:t>
            </w:r>
          </w:p>
        </w:tc>
        <w:tc>
          <w:tcPr>
            <w:tcW w:w="2704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2- ARAP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…………………..</w:t>
            </w:r>
          </w:p>
        </w:tc>
        <w:tc>
          <w:tcPr>
            <w:tcW w:w="3064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3- EBELİK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 xml:space="preserve">……………………… </w:t>
            </w:r>
          </w:p>
        </w:tc>
        <w:tc>
          <w:tcPr>
            <w:tcW w:w="2704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4- MIŞILGAG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……………………</w:t>
            </w:r>
          </w:p>
        </w:tc>
      </w:tr>
      <w:tr w:rsidR="00631169" w:rsidRPr="00476313" w:rsidTr="00160400">
        <w:trPr>
          <w:trHeight w:val="785"/>
        </w:trPr>
        <w:tc>
          <w:tcPr>
            <w:tcW w:w="2523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5- ANAVATANN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…………………….</w:t>
            </w:r>
          </w:p>
        </w:tc>
        <w:tc>
          <w:tcPr>
            <w:tcW w:w="2704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6-  PUŞAT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 xml:space="preserve">…………………… </w:t>
            </w:r>
          </w:p>
        </w:tc>
        <w:tc>
          <w:tcPr>
            <w:tcW w:w="3064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7- TAŞATUH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 xml:space="preserve">……………………… </w:t>
            </w:r>
          </w:p>
        </w:tc>
        <w:tc>
          <w:tcPr>
            <w:tcW w:w="2704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8-ABİMAHMUR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 xml:space="preserve">…………………… </w:t>
            </w:r>
          </w:p>
        </w:tc>
      </w:tr>
      <w:tr w:rsidR="00631169" w:rsidRPr="00476313" w:rsidTr="00160400">
        <w:trPr>
          <w:trHeight w:val="801"/>
        </w:trPr>
        <w:tc>
          <w:tcPr>
            <w:tcW w:w="2523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9- PATATES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 xml:space="preserve">…………………… </w:t>
            </w:r>
          </w:p>
        </w:tc>
        <w:tc>
          <w:tcPr>
            <w:tcW w:w="2704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10- NOROGDİ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 xml:space="preserve">…………………… </w:t>
            </w:r>
          </w:p>
        </w:tc>
        <w:tc>
          <w:tcPr>
            <w:tcW w:w="3064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11- DARS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 xml:space="preserve">……………………… </w:t>
            </w:r>
          </w:p>
        </w:tc>
        <w:tc>
          <w:tcPr>
            <w:tcW w:w="2704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12- ZAYI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 xml:space="preserve">…………………… </w:t>
            </w:r>
          </w:p>
        </w:tc>
      </w:tr>
      <w:tr w:rsidR="00631169" w:rsidRPr="00476313" w:rsidTr="00160400">
        <w:trPr>
          <w:trHeight w:val="792"/>
        </w:trPr>
        <w:tc>
          <w:tcPr>
            <w:tcW w:w="2523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13- ANLA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 xml:space="preserve">…………………… </w:t>
            </w:r>
          </w:p>
        </w:tc>
        <w:tc>
          <w:tcPr>
            <w:tcW w:w="2704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14- LABBİ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 xml:space="preserve">………………… </w:t>
            </w:r>
          </w:p>
        </w:tc>
        <w:tc>
          <w:tcPr>
            <w:tcW w:w="3064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15- PELTEKÜ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 xml:space="preserve">……………………… </w:t>
            </w:r>
          </w:p>
        </w:tc>
        <w:tc>
          <w:tcPr>
            <w:tcW w:w="2704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16-OVANNİ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 xml:space="preserve">…………………… </w:t>
            </w:r>
          </w:p>
        </w:tc>
      </w:tr>
      <w:tr w:rsidR="00631169" w:rsidRPr="00476313" w:rsidTr="00160400">
        <w:trPr>
          <w:trHeight w:val="784"/>
        </w:trPr>
        <w:tc>
          <w:tcPr>
            <w:tcW w:w="2523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17- TURGGAZİ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 xml:space="preserve">………………… </w:t>
            </w:r>
          </w:p>
        </w:tc>
        <w:tc>
          <w:tcPr>
            <w:tcW w:w="2704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18- MASDİ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 xml:space="preserve">………………… </w:t>
            </w:r>
          </w:p>
          <w:p w:rsidR="00631169" w:rsidRPr="00160400" w:rsidRDefault="00631169" w:rsidP="0016040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064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19- LARK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 xml:space="preserve">………………………… 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704" w:type="dxa"/>
          </w:tcPr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>20-AKŞED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  <w:r w:rsidRPr="00160400">
              <w:rPr>
                <w:rFonts w:ascii="Calibri" w:hAnsi="Calibri" w:cs="Calibri"/>
                <w:b/>
              </w:rPr>
              <w:t xml:space="preserve">…………………… </w:t>
            </w:r>
          </w:p>
          <w:p w:rsidR="00631169" w:rsidRPr="00160400" w:rsidRDefault="00631169" w:rsidP="00160400">
            <w:pPr>
              <w:jc w:val="center"/>
              <w:rPr>
                <w:rFonts w:ascii="Calibri" w:hAnsi="Calibri" w:cs="Calibri"/>
                <w:b/>
              </w:rPr>
            </w:pPr>
          </w:p>
        </w:tc>
      </w:tr>
    </w:tbl>
    <w:p w:rsidR="00631169" w:rsidRDefault="00631169" w:rsidP="00DC3DF3">
      <w:pPr>
        <w:ind w:left="-180" w:firstLine="180"/>
        <w:rPr>
          <w:b/>
          <w:i/>
          <w:sz w:val="22"/>
          <w:szCs w:val="22"/>
          <w:u w:val="single"/>
        </w:rPr>
      </w:pPr>
    </w:p>
    <w:p w:rsidR="00631169" w:rsidRDefault="00631169" w:rsidP="00DC3DF3">
      <w:pPr>
        <w:ind w:left="-180" w:firstLine="180"/>
        <w:rPr>
          <w:b/>
          <w:i/>
          <w:sz w:val="22"/>
          <w:szCs w:val="22"/>
          <w:u w:val="single"/>
        </w:rPr>
      </w:pPr>
    </w:p>
    <w:p w:rsidR="00631169" w:rsidRDefault="00631169" w:rsidP="00DC3DF3">
      <w:pPr>
        <w:ind w:left="-180" w:firstLine="180"/>
        <w:rPr>
          <w:b/>
          <w:i/>
          <w:sz w:val="22"/>
          <w:szCs w:val="22"/>
          <w:u w:val="single"/>
        </w:rPr>
      </w:pPr>
    </w:p>
    <w:p w:rsidR="00631169" w:rsidRDefault="00631169" w:rsidP="00DC3DF3">
      <w:pPr>
        <w:ind w:left="-180" w:firstLine="180"/>
        <w:rPr>
          <w:b/>
          <w:i/>
          <w:sz w:val="22"/>
          <w:szCs w:val="22"/>
          <w:u w:val="single"/>
        </w:rPr>
      </w:pPr>
    </w:p>
    <w:p w:rsidR="00631169" w:rsidRDefault="00631169" w:rsidP="00DC3DF3">
      <w:pPr>
        <w:ind w:left="-180" w:firstLine="180"/>
        <w:rPr>
          <w:rFonts w:ascii="Calibri" w:hAnsi="Calibri" w:cs="Calibri"/>
          <w:b/>
        </w:rPr>
      </w:pPr>
      <w:r w:rsidRPr="003F58F7">
        <w:rPr>
          <w:rFonts w:ascii="Calibri" w:hAnsi="Calibri" w:cs="Calibri"/>
          <w:b/>
        </w:rPr>
        <w:t xml:space="preserve">Yapmanız gereken çok basit. Aşağıdaki soruların cevaplarına ait kelimeler yukarıda, harfleri karışık olarak verilmiştir. Sorulardan faydalanarak kelimelerin altlarına doğrularını yazınız. </w:t>
      </w:r>
    </w:p>
    <w:p w:rsidR="00631169" w:rsidRPr="003F58F7" w:rsidRDefault="00631169" w:rsidP="00DC3DF3">
      <w:pPr>
        <w:ind w:left="-180" w:firstLine="180"/>
        <w:rPr>
          <w:rFonts w:ascii="Calibri" w:hAnsi="Calibri" w:cs="Calibri"/>
          <w:b/>
        </w:rPr>
      </w:pPr>
    </w:p>
    <w:p w:rsidR="00631169" w:rsidRPr="003F58F7" w:rsidRDefault="00631169" w:rsidP="00DC3DF3">
      <w:pPr>
        <w:rPr>
          <w:rFonts w:ascii="Calibri" w:hAnsi="Calibri" w:cs="Calibri"/>
          <w:color w:val="000000"/>
        </w:rPr>
      </w:pPr>
      <w:r w:rsidRPr="003F58F7">
        <w:rPr>
          <w:rFonts w:ascii="Calibri" w:hAnsi="Calibri" w:cs="Calibri"/>
          <w:color w:val="000000"/>
        </w:rPr>
        <w:t>1-) Anadolu Medeniyetlerinden Hititlerdeki meclise verilen isim</w:t>
      </w:r>
    </w:p>
    <w:p w:rsidR="00631169" w:rsidRPr="003F58F7" w:rsidRDefault="00631169" w:rsidP="00DC3DF3">
      <w:pPr>
        <w:rPr>
          <w:rFonts w:ascii="Calibri" w:hAnsi="Calibri" w:cs="Calibri"/>
          <w:color w:val="000000"/>
        </w:rPr>
      </w:pPr>
      <w:r w:rsidRPr="003F58F7">
        <w:rPr>
          <w:rFonts w:ascii="Calibri" w:hAnsi="Calibri" w:cs="Calibri"/>
          <w:color w:val="000000"/>
        </w:rPr>
        <w:t>2-) Lidyalıların tarihteki ticareti kolaylaştıran buluşu</w:t>
      </w:r>
    </w:p>
    <w:p w:rsidR="00631169" w:rsidRPr="003F58F7" w:rsidRDefault="00631169" w:rsidP="00DC3DF3">
      <w:pPr>
        <w:rPr>
          <w:rFonts w:ascii="Calibri" w:hAnsi="Calibri" w:cs="Calibri"/>
        </w:rPr>
      </w:pPr>
      <w:r w:rsidRPr="003F58F7">
        <w:rPr>
          <w:rFonts w:ascii="Calibri" w:hAnsi="Calibri" w:cs="Calibri"/>
        </w:rPr>
        <w:t xml:space="preserve">3-) </w:t>
      </w:r>
      <w:r w:rsidRPr="003F58F7">
        <w:rPr>
          <w:rFonts w:ascii="Calibri" w:hAnsi="Calibri" w:cs="Calibri"/>
          <w:color w:val="000000"/>
        </w:rPr>
        <w:t xml:space="preserve">Friglerde </w:t>
      </w:r>
      <w:r w:rsidRPr="003F58F7">
        <w:rPr>
          <w:rFonts w:ascii="Calibri" w:hAnsi="Calibri" w:cs="Calibri"/>
        </w:rPr>
        <w:t xml:space="preserve">tabiat tanrıçası </w:t>
      </w:r>
    </w:p>
    <w:p w:rsidR="00631169" w:rsidRPr="003F58F7" w:rsidRDefault="00631169" w:rsidP="00DC3DF3">
      <w:pPr>
        <w:ind w:left="-180" w:firstLine="180"/>
        <w:rPr>
          <w:rFonts w:ascii="Calibri" w:hAnsi="Calibri" w:cs="Calibri"/>
        </w:rPr>
      </w:pPr>
      <w:r w:rsidRPr="003F58F7">
        <w:rPr>
          <w:rFonts w:ascii="Calibri" w:hAnsi="Calibri" w:cs="Calibri"/>
        </w:rPr>
        <w:t>4-) Sümerlerdeki destan</w:t>
      </w:r>
    </w:p>
    <w:p w:rsidR="00631169" w:rsidRPr="003F58F7" w:rsidRDefault="00631169" w:rsidP="00DC3DF3">
      <w:pPr>
        <w:rPr>
          <w:rFonts w:ascii="Calibri" w:hAnsi="Calibri" w:cs="Calibri"/>
          <w:color w:val="000000"/>
        </w:rPr>
      </w:pPr>
      <w:r w:rsidRPr="003F58F7">
        <w:rPr>
          <w:rFonts w:ascii="Calibri" w:hAnsi="Calibri" w:cs="Calibri"/>
        </w:rPr>
        <w:t xml:space="preserve">5-) </w:t>
      </w:r>
      <w:r w:rsidRPr="003F58F7">
        <w:rPr>
          <w:rFonts w:ascii="Calibri" w:hAnsi="Calibri" w:cs="Calibri"/>
          <w:color w:val="000000"/>
        </w:rPr>
        <w:t>Hititlerde yönetimde krala yardımcı olan eş, kraliçe</w:t>
      </w:r>
    </w:p>
    <w:p w:rsidR="00631169" w:rsidRPr="003F58F7" w:rsidRDefault="00631169" w:rsidP="00DC3DF3">
      <w:pPr>
        <w:rPr>
          <w:rFonts w:ascii="Calibri" w:hAnsi="Calibri" w:cs="Calibri"/>
          <w:color w:val="000000"/>
        </w:rPr>
      </w:pPr>
      <w:r w:rsidRPr="003F58F7">
        <w:rPr>
          <w:rFonts w:ascii="Calibri" w:hAnsi="Calibri" w:cs="Calibri"/>
          <w:color w:val="000000"/>
        </w:rPr>
        <w:t>6-) Doğu Anadolu’da kurulan Urartuların başkenti</w:t>
      </w:r>
    </w:p>
    <w:p w:rsidR="00631169" w:rsidRPr="003F58F7" w:rsidRDefault="00631169" w:rsidP="00DC3DF3">
      <w:pPr>
        <w:rPr>
          <w:rFonts w:ascii="Calibri" w:hAnsi="Calibri" w:cs="Calibri"/>
          <w:bCs/>
          <w:iCs/>
          <w:color w:val="000000"/>
        </w:rPr>
      </w:pPr>
      <w:r w:rsidRPr="003F58F7">
        <w:rPr>
          <w:rFonts w:ascii="Calibri" w:hAnsi="Calibri" w:cs="Calibri"/>
          <w:color w:val="000000"/>
        </w:rPr>
        <w:t>7-)</w:t>
      </w:r>
      <w:r w:rsidRPr="003F58F7">
        <w:rPr>
          <w:rFonts w:ascii="Calibri" w:hAnsi="Calibri" w:cs="Calibri"/>
          <w:bCs/>
          <w:i/>
          <w:iCs/>
          <w:color w:val="000000"/>
        </w:rPr>
        <w:t xml:space="preserve"> </w:t>
      </w:r>
      <w:r w:rsidRPr="003F58F7">
        <w:rPr>
          <w:rFonts w:ascii="Calibri" w:hAnsi="Calibri" w:cs="Calibri"/>
          <w:bCs/>
          <w:iCs/>
          <w:color w:val="000000"/>
        </w:rPr>
        <w:t>Kızılırmak yayı etrafında kurula Hititlerin Boğazköy olarak da bilinen başkentinin diğer adı</w:t>
      </w:r>
    </w:p>
    <w:p w:rsidR="00631169" w:rsidRPr="003F58F7" w:rsidRDefault="00631169" w:rsidP="00DC3DF3">
      <w:pPr>
        <w:rPr>
          <w:rFonts w:ascii="Calibri" w:hAnsi="Calibri" w:cs="Calibri"/>
          <w:color w:val="000000"/>
        </w:rPr>
      </w:pPr>
      <w:r w:rsidRPr="003F58F7">
        <w:rPr>
          <w:rFonts w:ascii="Calibri" w:hAnsi="Calibri" w:cs="Calibri"/>
          <w:bCs/>
          <w:iCs/>
          <w:color w:val="000000"/>
        </w:rPr>
        <w:t>8-)</w:t>
      </w:r>
      <w:r w:rsidRPr="003F58F7">
        <w:rPr>
          <w:rFonts w:ascii="Calibri" w:hAnsi="Calibri" w:cs="Calibri"/>
          <w:color w:val="000000"/>
        </w:rPr>
        <w:t xml:space="preserve"> Babillerin en önemli hükümdarı ve Sümerlerin Urgakina kanunlarından daha sert kanun çıkaran hükümdarı.</w:t>
      </w:r>
    </w:p>
    <w:p w:rsidR="00631169" w:rsidRPr="003F58F7" w:rsidRDefault="00631169" w:rsidP="00DC3DF3">
      <w:pPr>
        <w:rPr>
          <w:rFonts w:ascii="Calibri" w:hAnsi="Calibri" w:cs="Calibri"/>
          <w:bCs/>
          <w:color w:val="000000"/>
        </w:rPr>
      </w:pPr>
      <w:r w:rsidRPr="003F58F7">
        <w:rPr>
          <w:rFonts w:ascii="Calibri" w:hAnsi="Calibri" w:cs="Calibri"/>
          <w:color w:val="000000"/>
        </w:rPr>
        <w:t>9-)</w:t>
      </w:r>
      <w:r w:rsidRPr="003F58F7">
        <w:rPr>
          <w:rFonts w:ascii="Calibri" w:hAnsi="Calibri" w:cs="Calibri"/>
          <w:b/>
          <w:bCs/>
          <w:color w:val="000000"/>
        </w:rPr>
        <w:t xml:space="preserve"> </w:t>
      </w:r>
      <w:r w:rsidRPr="003F58F7">
        <w:rPr>
          <w:rFonts w:ascii="Calibri" w:hAnsi="Calibri" w:cs="Calibri"/>
          <w:color w:val="000000"/>
        </w:rPr>
        <w:t xml:space="preserve">Friglerde </w:t>
      </w:r>
      <w:r w:rsidRPr="003F58F7">
        <w:rPr>
          <w:rFonts w:ascii="Calibri" w:hAnsi="Calibri" w:cs="Calibri"/>
          <w:bCs/>
          <w:color w:val="000000"/>
        </w:rPr>
        <w:t>dünyaca ünlü halı ve kilim motiflerine verilen ad</w:t>
      </w:r>
    </w:p>
    <w:p w:rsidR="00631169" w:rsidRPr="003F58F7" w:rsidRDefault="00631169" w:rsidP="00DC3DF3">
      <w:pPr>
        <w:rPr>
          <w:rFonts w:ascii="Calibri" w:hAnsi="Calibri" w:cs="Calibri"/>
          <w:bCs/>
          <w:color w:val="000000"/>
        </w:rPr>
      </w:pPr>
      <w:r w:rsidRPr="003F58F7">
        <w:rPr>
          <w:rFonts w:ascii="Calibri" w:hAnsi="Calibri" w:cs="Calibri"/>
          <w:bCs/>
          <w:color w:val="000000"/>
        </w:rPr>
        <w:t xml:space="preserve">10-) </w:t>
      </w:r>
      <w:r w:rsidRPr="003F58F7">
        <w:rPr>
          <w:rFonts w:ascii="Calibri" w:hAnsi="Calibri" w:cs="Calibri"/>
          <w:color w:val="000000"/>
        </w:rPr>
        <w:t xml:space="preserve">Friglerin </w:t>
      </w:r>
      <w:r w:rsidRPr="003F58F7">
        <w:rPr>
          <w:rFonts w:ascii="Calibri" w:hAnsi="Calibri" w:cs="Calibri"/>
          <w:bCs/>
          <w:color w:val="000000"/>
        </w:rPr>
        <w:t>Ankara yakınlarındaki başkentine verilen isim</w:t>
      </w:r>
    </w:p>
    <w:p w:rsidR="00631169" w:rsidRPr="003F58F7" w:rsidRDefault="00631169" w:rsidP="00DC3DF3">
      <w:pPr>
        <w:rPr>
          <w:rFonts w:ascii="Calibri" w:hAnsi="Calibri" w:cs="Calibri"/>
          <w:bCs/>
          <w:iCs/>
          <w:color w:val="000000"/>
        </w:rPr>
      </w:pPr>
      <w:r w:rsidRPr="003F58F7">
        <w:rPr>
          <w:rFonts w:ascii="Calibri" w:hAnsi="Calibri" w:cs="Calibri"/>
          <w:bCs/>
          <w:color w:val="000000"/>
        </w:rPr>
        <w:t xml:space="preserve">11-) </w:t>
      </w:r>
      <w:r w:rsidRPr="003F58F7">
        <w:rPr>
          <w:rFonts w:ascii="Calibri" w:hAnsi="Calibri" w:cs="Calibri"/>
          <w:bCs/>
          <w:iCs/>
          <w:color w:val="000000"/>
        </w:rPr>
        <w:t>Lidyalıların başkenti</w:t>
      </w:r>
    </w:p>
    <w:p w:rsidR="00631169" w:rsidRPr="003F58F7" w:rsidRDefault="00631169" w:rsidP="00DC3DF3">
      <w:pPr>
        <w:rPr>
          <w:rFonts w:ascii="Calibri" w:hAnsi="Calibri" w:cs="Calibri"/>
          <w:color w:val="000000"/>
        </w:rPr>
      </w:pPr>
      <w:r w:rsidRPr="003F58F7">
        <w:rPr>
          <w:rFonts w:ascii="Calibri" w:hAnsi="Calibri" w:cs="Calibri"/>
          <w:bCs/>
          <w:iCs/>
          <w:color w:val="000000"/>
        </w:rPr>
        <w:t>12-) Sümerlerin tarih çağlarını başlatan buluşu</w:t>
      </w:r>
    </w:p>
    <w:p w:rsidR="00631169" w:rsidRPr="003F58F7" w:rsidRDefault="00631169" w:rsidP="00DC3DF3">
      <w:pPr>
        <w:rPr>
          <w:rFonts w:ascii="Calibri" w:hAnsi="Calibri" w:cs="Calibri"/>
        </w:rPr>
      </w:pPr>
      <w:r w:rsidRPr="003F58F7">
        <w:rPr>
          <w:rFonts w:ascii="Calibri" w:hAnsi="Calibri" w:cs="Calibri"/>
        </w:rPr>
        <w:t>13-) Hititlerde tarih yazıcılığına verilen isim</w:t>
      </w:r>
    </w:p>
    <w:p w:rsidR="00631169" w:rsidRPr="003F58F7" w:rsidRDefault="00631169" w:rsidP="00DC3DF3">
      <w:pPr>
        <w:rPr>
          <w:rFonts w:ascii="Calibri" w:hAnsi="Calibri" w:cs="Calibri"/>
          <w:bCs/>
          <w:iCs/>
          <w:color w:val="000000"/>
        </w:rPr>
      </w:pPr>
      <w:r w:rsidRPr="003F58F7">
        <w:rPr>
          <w:rFonts w:ascii="Calibri" w:hAnsi="Calibri" w:cs="Calibri"/>
          <w:bCs/>
          <w:iCs/>
          <w:color w:val="000000"/>
        </w:rPr>
        <w:t>14-)</w:t>
      </w:r>
      <w:r w:rsidRPr="003F58F7">
        <w:rPr>
          <w:rFonts w:ascii="Calibri" w:hAnsi="Calibri" w:cs="Calibri"/>
          <w:b/>
          <w:bCs/>
          <w:iCs/>
          <w:color w:val="000000"/>
        </w:rPr>
        <w:t xml:space="preserve"> </w:t>
      </w:r>
      <w:r w:rsidRPr="003F58F7">
        <w:rPr>
          <w:rFonts w:ascii="Calibri" w:hAnsi="Calibri" w:cs="Calibri"/>
          <w:bCs/>
          <w:iCs/>
          <w:color w:val="000000"/>
        </w:rPr>
        <w:t>Asma bahçeleri ve kuleleri ile ünlü Mezopotamya medeniyeti</w:t>
      </w:r>
    </w:p>
    <w:p w:rsidR="00631169" w:rsidRPr="003F58F7" w:rsidRDefault="00631169" w:rsidP="00DC3DF3">
      <w:pPr>
        <w:rPr>
          <w:rFonts w:ascii="Calibri" w:hAnsi="Calibri" w:cs="Calibri"/>
          <w:color w:val="000000"/>
        </w:rPr>
      </w:pPr>
      <w:r w:rsidRPr="003F58F7">
        <w:rPr>
          <w:rFonts w:ascii="Calibri" w:hAnsi="Calibri" w:cs="Calibri"/>
          <w:bCs/>
          <w:iCs/>
          <w:color w:val="000000"/>
        </w:rPr>
        <w:t>15-)</w:t>
      </w:r>
      <w:r w:rsidRPr="003F58F7">
        <w:rPr>
          <w:rFonts w:ascii="Calibri" w:hAnsi="Calibri" w:cs="Calibri"/>
          <w:color w:val="000000"/>
        </w:rPr>
        <w:t xml:space="preserve"> Hititlerin Kayseri yakınlarındaki ünlü tabletleri</w:t>
      </w:r>
    </w:p>
    <w:p w:rsidR="00631169" w:rsidRPr="003F58F7" w:rsidRDefault="00631169" w:rsidP="00DC3DF3">
      <w:pPr>
        <w:rPr>
          <w:rFonts w:ascii="Calibri" w:hAnsi="Calibri" w:cs="Calibri"/>
        </w:rPr>
      </w:pPr>
      <w:r w:rsidRPr="003F58F7">
        <w:rPr>
          <w:rFonts w:ascii="Calibri" w:hAnsi="Calibri" w:cs="Calibri"/>
          <w:color w:val="000000"/>
        </w:rPr>
        <w:t>16-)Asurluların başkenti ve tarihte ilk kütüphanenin kurulduğu yer</w:t>
      </w:r>
    </w:p>
    <w:p w:rsidR="00631169" w:rsidRPr="003F58F7" w:rsidRDefault="00631169" w:rsidP="00DC3DF3">
      <w:pPr>
        <w:rPr>
          <w:rFonts w:ascii="Calibri" w:hAnsi="Calibri" w:cs="Calibri"/>
          <w:color w:val="000000"/>
        </w:rPr>
      </w:pPr>
      <w:r w:rsidRPr="003F58F7">
        <w:rPr>
          <w:rFonts w:ascii="Calibri" w:hAnsi="Calibri" w:cs="Calibri"/>
          <w:bCs/>
          <w:iCs/>
          <w:color w:val="000000"/>
        </w:rPr>
        <w:t>17-)</w:t>
      </w:r>
      <w:r w:rsidRPr="003F58F7">
        <w:rPr>
          <w:rFonts w:ascii="Calibri" w:hAnsi="Calibri" w:cs="Calibri"/>
          <w:color w:val="000000"/>
        </w:rPr>
        <w:t>Sümerlerde Tapınak olarak yapılıp son katları gözlem evi olarak kullanılan yüksek bina</w:t>
      </w:r>
    </w:p>
    <w:p w:rsidR="00631169" w:rsidRPr="003F58F7" w:rsidRDefault="00631169" w:rsidP="00DC3DF3">
      <w:pPr>
        <w:rPr>
          <w:rFonts w:ascii="Calibri" w:hAnsi="Calibri" w:cs="Calibri"/>
          <w:color w:val="000000"/>
        </w:rPr>
      </w:pPr>
      <w:r w:rsidRPr="003F58F7">
        <w:rPr>
          <w:rFonts w:ascii="Calibri" w:hAnsi="Calibri" w:cs="Calibri"/>
          <w:bCs/>
          <w:iCs/>
          <w:color w:val="000000"/>
        </w:rPr>
        <w:t>18-)</w:t>
      </w:r>
      <w:r w:rsidRPr="003F58F7">
        <w:rPr>
          <w:rFonts w:ascii="Calibri" w:hAnsi="Calibri" w:cs="Calibri"/>
          <w:color w:val="000000"/>
        </w:rPr>
        <w:t xml:space="preserve"> Friglerde krallara verilen ünvan.</w:t>
      </w:r>
    </w:p>
    <w:p w:rsidR="00631169" w:rsidRPr="003F58F7" w:rsidRDefault="00631169" w:rsidP="00DC3DF3">
      <w:pPr>
        <w:rPr>
          <w:rFonts w:ascii="Calibri" w:hAnsi="Calibri" w:cs="Calibri"/>
          <w:color w:val="000000"/>
        </w:rPr>
      </w:pPr>
      <w:r w:rsidRPr="003F58F7">
        <w:rPr>
          <w:rFonts w:ascii="Calibri" w:hAnsi="Calibri" w:cs="Calibri"/>
          <w:color w:val="000000"/>
        </w:rPr>
        <w:t>19-) Lidyalılarda Efes’ten başlayıp Mezopotamya’ya kadar giden önemli ticaret yolu</w:t>
      </w:r>
    </w:p>
    <w:p w:rsidR="00631169" w:rsidRDefault="00631169">
      <w:pPr>
        <w:rPr>
          <w:rFonts w:ascii="Calibri" w:hAnsi="Calibri" w:cs="Calibri"/>
          <w:bCs/>
          <w:iCs/>
          <w:color w:val="000000"/>
        </w:rPr>
      </w:pPr>
      <w:r w:rsidRPr="003F58F7">
        <w:rPr>
          <w:rFonts w:ascii="Calibri" w:hAnsi="Calibri" w:cs="Calibri"/>
          <w:bCs/>
          <w:iCs/>
          <w:color w:val="000000"/>
        </w:rPr>
        <w:t xml:space="preserve">20-) Hititlerin Suriye egemenliği için Mısırlılar yaptığı savaşın ardından ilk yazılı anlaşma olarak tarihe geçen anlaşmanın adı                                    </w:t>
      </w:r>
    </w:p>
    <w:p w:rsidR="00631169" w:rsidRDefault="00631169">
      <w:pPr>
        <w:rPr>
          <w:rFonts w:ascii="Calibri" w:hAnsi="Calibri" w:cs="Calibri"/>
          <w:bCs/>
          <w:iCs/>
          <w:color w:val="000000"/>
        </w:rPr>
      </w:pPr>
    </w:p>
    <w:p w:rsidR="00631169" w:rsidRDefault="00631169">
      <w:pPr>
        <w:rPr>
          <w:rFonts w:ascii="Calibri" w:hAnsi="Calibri" w:cs="Calibri"/>
          <w:bCs/>
          <w:iCs/>
          <w:color w:val="000000"/>
        </w:rPr>
      </w:pPr>
    </w:p>
    <w:p w:rsidR="00631169" w:rsidRPr="003F58F7" w:rsidRDefault="00631169" w:rsidP="005C0310">
      <w:pPr>
        <w:jc w:val="right"/>
        <w:rPr>
          <w:rFonts w:ascii="Calibri" w:hAnsi="Calibri" w:cs="Calibri"/>
          <w:bCs/>
          <w:iCs/>
          <w:color w:val="000000"/>
        </w:rPr>
      </w:pPr>
      <w:r>
        <w:rPr>
          <w:rFonts w:ascii="Calibri" w:hAnsi="Calibri" w:cs="Calibri"/>
          <w:bCs/>
          <w:iCs/>
          <w:color w:val="000000"/>
        </w:rPr>
        <w:t>@sosyal zeka</w:t>
      </w:r>
      <w:r w:rsidRPr="003F58F7">
        <w:rPr>
          <w:rFonts w:ascii="Calibri" w:hAnsi="Calibri" w:cs="Calibri"/>
          <w:bCs/>
          <w:iCs/>
          <w:color w:val="000000"/>
        </w:rPr>
        <w:t xml:space="preserve">                                                          </w:t>
      </w:r>
    </w:p>
    <w:sectPr w:rsidR="00631169" w:rsidRPr="003F58F7" w:rsidSect="00823E93">
      <w:pgSz w:w="11906" w:h="16838"/>
      <w:pgMar w:top="540" w:right="386" w:bottom="54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3DF3"/>
    <w:rsid w:val="00060305"/>
    <w:rsid w:val="00160400"/>
    <w:rsid w:val="003F58F7"/>
    <w:rsid w:val="00476313"/>
    <w:rsid w:val="005C0310"/>
    <w:rsid w:val="005C5767"/>
    <w:rsid w:val="0062348E"/>
    <w:rsid w:val="00631169"/>
    <w:rsid w:val="006D1BED"/>
    <w:rsid w:val="00727AD1"/>
    <w:rsid w:val="00823E93"/>
    <w:rsid w:val="00B66B1C"/>
    <w:rsid w:val="00CD29F8"/>
    <w:rsid w:val="00D42ED8"/>
    <w:rsid w:val="00DC3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DF3"/>
    <w:rPr>
      <w:rFonts w:ascii="Verdana" w:hAnsi="Verdana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C576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3895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308</Words>
  <Characters>1758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Anadolu ve Mezopotamya Uygarlıkları (Kelime Karıştırma) Anagram Bulmaca Etkinliği</dc:title>
  <dc:subject>Anadolu ve Mezopotamya Uygarlıkları (Kelime Karıştırma) Anagram Bulmaca Etkinliği</dc:subject>
  <dc:creator>Anadolu ve Mezopotamya Uygarlıkları (Kelime Karıştırma) Anagram Bulmaca Etkinliği</dc:creator>
  <cp:keywords>Anadolu ve Mezopotamya Uygarlıkları (Kelime Karıştırma) Anagram Bulmaca Etkinliği</cp:keywords>
  <dc:description>Anadolu ve Mezopotamya Uygarlıkları (Kelime Karıştırma) Anagram Bulmaca Etkinliği</dc:description>
  <cp:lastModifiedBy>şentürk</cp:lastModifiedBy>
  <cp:revision>2</cp:revision>
  <dcterms:created xsi:type="dcterms:W3CDTF">2018-10-19T21:17:00Z</dcterms:created>
  <dcterms:modified xsi:type="dcterms:W3CDTF">2018-10-19T21:17:00Z</dcterms:modified>
  <cp:category>Anadolu ve Mezopotamya Uygarlıkları (Kelime Karıştırma) Anagram Bulmaca Etkinliği</cp:category>
</cp:coreProperties>
</file>