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97" w:rsidRDefault="00B63297" w:rsidP="009157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2018-2019 EĞİTİM ÖĞRETİM YILI BARTIN MERKEZ KOZCAĞIZ İMAM HATİP ORTAOKULU                              15 TEMMUZ DEMOKRASİ ZAFERİ VE ŞEHİTLERİ ANMA PROGRAMI</w:t>
      </w:r>
    </w:p>
    <w:p w:rsidR="00B63297" w:rsidRDefault="00B63297" w:rsidP="00915747">
      <w:pPr>
        <w:rPr>
          <w:b/>
          <w:szCs w:val="24"/>
        </w:rPr>
      </w:pPr>
    </w:p>
    <w:p w:rsidR="00B63297" w:rsidRDefault="00B63297" w:rsidP="00915747">
      <w:pPr>
        <w:rPr>
          <w:b/>
          <w:szCs w:val="24"/>
        </w:rPr>
      </w:pPr>
      <w:r>
        <w:rPr>
          <w:b/>
          <w:szCs w:val="24"/>
        </w:rPr>
        <w:t>AÇILIŞ KONUŞMASI:</w:t>
      </w:r>
    </w:p>
    <w:p w:rsidR="00B63297" w:rsidRPr="006C72DF" w:rsidRDefault="00B63297" w:rsidP="006C72DF">
      <w:pPr>
        <w:jc w:val="both"/>
        <w:rPr>
          <w:szCs w:val="24"/>
        </w:rPr>
      </w:pPr>
      <w:r w:rsidRPr="006C72DF">
        <w:rPr>
          <w:szCs w:val="24"/>
        </w:rPr>
        <w:t xml:space="preserve">Tasalanma yiğidim, zaman bizden yanadır. </w:t>
      </w:r>
    </w:p>
    <w:p w:rsidR="00B63297" w:rsidRPr="006C72DF" w:rsidRDefault="00B63297" w:rsidP="006C72DF">
      <w:pPr>
        <w:jc w:val="both"/>
        <w:rPr>
          <w:szCs w:val="24"/>
        </w:rPr>
      </w:pPr>
      <w:r w:rsidRPr="006C72DF">
        <w:rPr>
          <w:szCs w:val="24"/>
        </w:rPr>
        <w:t xml:space="preserve"> Külümüzden yükselen duman bizden yanadır. </w:t>
      </w:r>
    </w:p>
    <w:p w:rsidR="00B63297" w:rsidRPr="006C72DF" w:rsidRDefault="00B63297" w:rsidP="006C72DF">
      <w:pPr>
        <w:jc w:val="both"/>
        <w:rPr>
          <w:szCs w:val="24"/>
        </w:rPr>
      </w:pPr>
      <w:r w:rsidRPr="006C72DF">
        <w:rPr>
          <w:szCs w:val="24"/>
        </w:rPr>
        <w:t xml:space="preserve"> Son durak, son ilahi ferman bizden yanadır.</w:t>
      </w:r>
    </w:p>
    <w:p w:rsidR="00B63297" w:rsidRPr="006C72DF" w:rsidRDefault="00B63297" w:rsidP="006C72DF">
      <w:pPr>
        <w:jc w:val="both"/>
        <w:rPr>
          <w:szCs w:val="24"/>
        </w:rPr>
      </w:pPr>
      <w:r w:rsidRPr="006C72DF">
        <w:rPr>
          <w:szCs w:val="24"/>
        </w:rPr>
        <w:t>Dünya düşman olsa da iman bizden yanadır.”</w:t>
      </w:r>
    </w:p>
    <w:p w:rsidR="00B63297" w:rsidRPr="00915747" w:rsidRDefault="00B63297" w:rsidP="00915747">
      <w:pPr>
        <w:jc w:val="both"/>
        <w:rPr>
          <w:szCs w:val="24"/>
        </w:rPr>
      </w:pPr>
    </w:p>
    <w:p w:rsidR="00B63297" w:rsidRDefault="00B63297" w:rsidP="00056C17">
      <w:pPr>
        <w:jc w:val="both"/>
        <w:rPr>
          <w:szCs w:val="24"/>
        </w:rPr>
      </w:pPr>
      <w:r w:rsidRPr="000A3AD7">
        <w:rPr>
          <w:b/>
          <w:szCs w:val="24"/>
        </w:rPr>
        <w:t>SUNUCU</w:t>
      </w:r>
      <w:r w:rsidRPr="000A3AD7">
        <w:rPr>
          <w:b/>
          <w:szCs w:val="24"/>
        </w:rPr>
        <w:tab/>
        <w:t>:</w:t>
      </w:r>
      <w:r w:rsidRPr="000A3AD7">
        <w:rPr>
          <w:szCs w:val="24"/>
        </w:rPr>
        <w:t xml:space="preserve">    Sayın Müdürüm, değerli Öğre</w:t>
      </w:r>
      <w:r>
        <w:rPr>
          <w:szCs w:val="24"/>
        </w:rPr>
        <w:t>tmenlerim</w:t>
      </w:r>
      <w:r w:rsidRPr="000A3AD7">
        <w:rPr>
          <w:szCs w:val="24"/>
        </w:rPr>
        <w:t>, Sevgili arkadaşlarım’</w:t>
      </w:r>
      <w:r w:rsidRPr="000A3AD7">
        <w:rPr>
          <w:b/>
          <w:szCs w:val="24"/>
        </w:rPr>
        <w:t xml:space="preserve"> </w:t>
      </w:r>
      <w:r w:rsidRPr="000A3AD7">
        <w:rPr>
          <w:szCs w:val="24"/>
        </w:rPr>
        <w:t>201</w:t>
      </w:r>
      <w:r>
        <w:rPr>
          <w:szCs w:val="24"/>
        </w:rPr>
        <w:t>8</w:t>
      </w:r>
      <w:r w:rsidRPr="000A3AD7">
        <w:rPr>
          <w:szCs w:val="24"/>
        </w:rPr>
        <w:t>-201</w:t>
      </w:r>
      <w:r>
        <w:rPr>
          <w:szCs w:val="24"/>
        </w:rPr>
        <w:t>9</w:t>
      </w:r>
      <w:r w:rsidRPr="000A3AD7">
        <w:rPr>
          <w:szCs w:val="24"/>
        </w:rPr>
        <w:t xml:space="preserve"> Eğitim- Öğretim Yılı 15 Temmuz Demokrasi Zaferi Ve </w:t>
      </w:r>
      <w:r>
        <w:rPr>
          <w:szCs w:val="24"/>
        </w:rPr>
        <w:t xml:space="preserve">Şehitleri Anma Günü Programına </w:t>
      </w:r>
      <w:r w:rsidRPr="000A3AD7">
        <w:rPr>
          <w:szCs w:val="24"/>
        </w:rPr>
        <w:t>hoş geldiniz.</w:t>
      </w:r>
      <w:r>
        <w:rPr>
          <w:szCs w:val="24"/>
        </w:rPr>
        <w:t xml:space="preserve">  </w:t>
      </w:r>
      <w:r w:rsidRPr="000A3AD7">
        <w:rPr>
          <w:szCs w:val="24"/>
        </w:rPr>
        <w:t>Sizleri 15 Temmuz demokrasi şehitlerinin manevi huzurunda bir dakikalık saygı duruşuna, ardından İstiklâl Marşımızı okumaya davet ediyorum.</w:t>
      </w:r>
    </w:p>
    <w:p w:rsidR="00B63297" w:rsidRDefault="00B63297" w:rsidP="000A3AD7">
      <w:pPr>
        <w:rPr>
          <w:szCs w:val="24"/>
        </w:rPr>
      </w:pPr>
    </w:p>
    <w:p w:rsidR="00B63297" w:rsidRDefault="00B63297" w:rsidP="000A3AD7">
      <w:pPr>
        <w:rPr>
          <w:szCs w:val="24"/>
        </w:rPr>
      </w:pPr>
      <w:r>
        <w:rPr>
          <w:szCs w:val="24"/>
        </w:rPr>
        <w:t>Ülkemden hatırıma hep sefiller geliyor</w:t>
      </w:r>
    </w:p>
    <w:p w:rsidR="00B63297" w:rsidRDefault="00B63297" w:rsidP="000A3AD7">
      <w:pPr>
        <w:rPr>
          <w:szCs w:val="24"/>
        </w:rPr>
      </w:pPr>
      <w:r>
        <w:rPr>
          <w:szCs w:val="24"/>
        </w:rPr>
        <w:t>Bin yüzlü Ebrehe’ler, kara filler geliyor</w:t>
      </w:r>
    </w:p>
    <w:p w:rsidR="00B63297" w:rsidRDefault="00B63297" w:rsidP="000A3AD7">
      <w:pPr>
        <w:rPr>
          <w:szCs w:val="24"/>
        </w:rPr>
      </w:pPr>
      <w:r>
        <w:rPr>
          <w:szCs w:val="24"/>
        </w:rPr>
        <w:t>Şimdi devran değişti; Ebabiller geliyor</w:t>
      </w:r>
    </w:p>
    <w:p w:rsidR="00B63297" w:rsidRDefault="00B63297" w:rsidP="000A3AD7">
      <w:pPr>
        <w:rPr>
          <w:szCs w:val="24"/>
        </w:rPr>
      </w:pPr>
      <w:r>
        <w:rPr>
          <w:szCs w:val="24"/>
        </w:rPr>
        <w:t>İbrahim bahçesinden taze güller geliyor.</w:t>
      </w:r>
    </w:p>
    <w:p w:rsidR="00B63297" w:rsidRDefault="00B63297" w:rsidP="000A3AD7">
      <w:pPr>
        <w:rPr>
          <w:szCs w:val="24"/>
        </w:rPr>
      </w:pPr>
      <w:r>
        <w:rPr>
          <w:szCs w:val="24"/>
        </w:rPr>
        <w:t xml:space="preserve"> </w:t>
      </w:r>
    </w:p>
    <w:p w:rsidR="00B63297" w:rsidRDefault="00B63297" w:rsidP="00056C17">
      <w:pPr>
        <w:jc w:val="both"/>
        <w:rPr>
          <w:bCs/>
          <w:szCs w:val="24"/>
        </w:rPr>
      </w:pPr>
      <w:r w:rsidRPr="00F8095B">
        <w:rPr>
          <w:b/>
          <w:bCs/>
          <w:szCs w:val="24"/>
          <w:u w:val="single"/>
        </w:rPr>
        <w:t>SUNUCU:</w:t>
      </w:r>
      <w:r w:rsidRPr="00F8095B">
        <w:rPr>
          <w:b/>
          <w:bCs/>
          <w:szCs w:val="24"/>
        </w:rPr>
        <w:t xml:space="preserve">   </w:t>
      </w:r>
      <w:r w:rsidRPr="00F8095B">
        <w:rPr>
          <w:bCs/>
          <w:szCs w:val="24"/>
        </w:rPr>
        <w:t xml:space="preserve"> Şimdi günün anlam ve</w:t>
      </w:r>
      <w:r>
        <w:rPr>
          <w:bCs/>
          <w:szCs w:val="24"/>
        </w:rPr>
        <w:t xml:space="preserve"> önemini bildiren konuşmasını yapmak üzere okulumuz öğretmenlerinden …………………’ı </w:t>
      </w:r>
      <w:r w:rsidRPr="00F8095B">
        <w:rPr>
          <w:bCs/>
          <w:szCs w:val="24"/>
        </w:rPr>
        <w:t>buraya davet ediyorum.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 xml:space="preserve">15 Temmuz </w:t>
      </w:r>
      <w:r w:rsidRPr="00B366BC">
        <w:rPr>
          <w:bCs/>
          <w:szCs w:val="24"/>
        </w:rPr>
        <w:t>darbe girişimi ya da darbecilerin verdiği adıyla Yurtta Sulh Harekâtı,   15-16 Te</w:t>
      </w:r>
      <w:r>
        <w:rPr>
          <w:bCs/>
          <w:szCs w:val="24"/>
        </w:rPr>
        <w:t xml:space="preserve">mmuz 2016 tarihleri arasında </w:t>
      </w:r>
      <w:r w:rsidRPr="00B366BC">
        <w:rPr>
          <w:bCs/>
          <w:szCs w:val="24"/>
        </w:rPr>
        <w:t>kendilerini Yurtta Sulh Konseyi olarak tanımlayan bir grup asker</w:t>
      </w:r>
      <w:r>
        <w:rPr>
          <w:bCs/>
          <w:szCs w:val="24"/>
        </w:rPr>
        <w:t xml:space="preserve"> ve Fetö terör örgütüne bağlı siviller </w:t>
      </w:r>
      <w:r w:rsidRPr="00B366BC">
        <w:rPr>
          <w:bCs/>
          <w:szCs w:val="24"/>
        </w:rPr>
        <w:t>tarafından gerçekleştirilen askerî darbe teşebbüsüdür</w:t>
      </w:r>
      <w:r>
        <w:rPr>
          <w:bCs/>
          <w:szCs w:val="24"/>
        </w:rPr>
        <w:t>.</w:t>
      </w:r>
    </w:p>
    <w:p w:rsidR="00B63297" w:rsidRDefault="00B63297" w:rsidP="00056C17">
      <w:pPr>
        <w:jc w:val="both"/>
        <w:rPr>
          <w:bCs/>
          <w:szCs w:val="24"/>
        </w:rPr>
      </w:pPr>
      <w:r w:rsidRPr="00B366BC">
        <w:rPr>
          <w:bCs/>
          <w:szCs w:val="24"/>
        </w:rPr>
        <w:t>Türk Silahlı Kuvvetlerinin resmî internet sitesi ve TRT'de yayınlanan bildiride ordunun yönetime el koyduğu ifade edilerek ülkede sıkıyönetim ve sokağa çıkma</w:t>
      </w:r>
      <w:r>
        <w:rPr>
          <w:bCs/>
          <w:szCs w:val="24"/>
        </w:rPr>
        <w:t xml:space="preserve"> yasağı ilan edildiği açıklanmıştır.</w:t>
      </w:r>
    </w:p>
    <w:p w:rsidR="00B63297" w:rsidRDefault="00B63297" w:rsidP="00056C17">
      <w:pPr>
        <w:jc w:val="both"/>
        <w:rPr>
          <w:bCs/>
          <w:szCs w:val="24"/>
        </w:rPr>
      </w:pPr>
      <w:r w:rsidRPr="00B366BC">
        <w:rPr>
          <w:bCs/>
          <w:szCs w:val="24"/>
        </w:rPr>
        <w:t>İstanbul'daki Boğaziçi ve Fatih Sultan Mehmet Köpr</w:t>
      </w:r>
      <w:r>
        <w:rPr>
          <w:bCs/>
          <w:szCs w:val="24"/>
        </w:rPr>
        <w:t xml:space="preserve">üsü jandarma tarafından kapatılmış, </w:t>
      </w:r>
      <w:r w:rsidRPr="00B366BC">
        <w:rPr>
          <w:bCs/>
          <w:szCs w:val="24"/>
        </w:rPr>
        <w:t>Türkiye Büyük Millet Mec</w:t>
      </w:r>
      <w:r>
        <w:rPr>
          <w:bCs/>
          <w:szCs w:val="24"/>
        </w:rPr>
        <w:t xml:space="preserve">lisi, Meclis Başkanı ve </w:t>
      </w:r>
      <w:r w:rsidRPr="00B366BC">
        <w:rPr>
          <w:bCs/>
          <w:szCs w:val="24"/>
        </w:rPr>
        <w:t>50 kadar milletvekilinin mecliste bulunduğu sırad</w:t>
      </w:r>
      <w:r>
        <w:rPr>
          <w:bCs/>
          <w:szCs w:val="24"/>
        </w:rPr>
        <w:t xml:space="preserve">a F-16 savaş uçaklarıyla </w:t>
      </w:r>
      <w:r w:rsidRPr="00B366BC">
        <w:rPr>
          <w:bCs/>
          <w:szCs w:val="24"/>
        </w:rPr>
        <w:t>dört kez bombala</w:t>
      </w:r>
      <w:r>
        <w:rPr>
          <w:bCs/>
          <w:szCs w:val="24"/>
        </w:rPr>
        <w:t xml:space="preserve">nmıştır. </w:t>
      </w:r>
      <w:r w:rsidRPr="00B366BC">
        <w:rPr>
          <w:bCs/>
          <w:szCs w:val="24"/>
        </w:rPr>
        <w:t>Cumhurbaşkanlığı Sarayı'na</w:t>
      </w:r>
      <w:r>
        <w:rPr>
          <w:bCs/>
          <w:szCs w:val="24"/>
        </w:rPr>
        <w:t xml:space="preserve"> bombalama girişiminde bulunulmuş ancak başarılı olunamamıştır. </w:t>
      </w:r>
      <w:r w:rsidRPr="00B366BC">
        <w:rPr>
          <w:bCs/>
          <w:szCs w:val="24"/>
        </w:rPr>
        <w:t xml:space="preserve">Muğla'nın Marmaris ilçesinde bir otelde bulunan </w:t>
      </w:r>
      <w:r>
        <w:rPr>
          <w:bCs/>
          <w:szCs w:val="24"/>
        </w:rPr>
        <w:t xml:space="preserve">Sayın </w:t>
      </w:r>
      <w:r w:rsidRPr="00B366BC">
        <w:rPr>
          <w:bCs/>
          <w:szCs w:val="24"/>
        </w:rPr>
        <w:t>Cumhurbaşkanı</w:t>
      </w:r>
      <w:r>
        <w:rPr>
          <w:bCs/>
          <w:szCs w:val="24"/>
        </w:rPr>
        <w:t>mız Recep Tayyip Erdoğan'a suikast girişiminde bulunulmuştur</w:t>
      </w:r>
      <w:r w:rsidRPr="00B366BC">
        <w:rPr>
          <w:bCs/>
          <w:szCs w:val="24"/>
        </w:rPr>
        <w:t>. Genelkurmay Başkanı Hulusi Akar, Kara Kuvvetleri Komutanı Salih Zeki Çolak, Hava Kuvvetleri Komutanı Abidin Ünal ve Jandarma Kuvvetleri Komutanı Galip Mendi darbeyi gerçekleştiren a</w:t>
      </w:r>
      <w:r>
        <w:rPr>
          <w:bCs/>
          <w:szCs w:val="24"/>
        </w:rPr>
        <w:t>skerler tarafından rehin alınmıştır.</w:t>
      </w:r>
    </w:p>
    <w:p w:rsidR="00B63297" w:rsidRDefault="00B63297" w:rsidP="00056C17">
      <w:pPr>
        <w:jc w:val="both"/>
        <w:rPr>
          <w:bCs/>
          <w:szCs w:val="24"/>
        </w:rPr>
      </w:pPr>
      <w:r w:rsidRPr="00063AE5">
        <w:rPr>
          <w:bCs/>
          <w:szCs w:val="24"/>
        </w:rPr>
        <w:t>Gelişmeler üzerine Cumhurbaşkanı Recep Tayyip Erdoğan, CNN Türk aracılığı ile gerçekleştirdiği bağlantıda darbecilere hiçbir şekilde imkan tanınmayacağını ifade ederek halkı darbeye tepki göstermek için meydanlara ve havalim</w:t>
      </w:r>
      <w:r>
        <w:rPr>
          <w:bCs/>
          <w:szCs w:val="24"/>
        </w:rPr>
        <w:t>anlarına çıkmaya davet etmiştir.</w:t>
      </w:r>
      <w:r w:rsidRPr="00063AE5">
        <w:rPr>
          <w:bCs/>
          <w:szCs w:val="24"/>
        </w:rPr>
        <w:t xml:space="preserve"> Çağrının ardından, Türkiye'nin birçok ilinde darbe karşıtı</w:t>
      </w:r>
      <w:r>
        <w:rPr>
          <w:bCs/>
          <w:szCs w:val="24"/>
        </w:rPr>
        <w:t xml:space="preserve"> protesto gösterileri düzenlenmiştir.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16 Temmuz günü</w:t>
      </w:r>
      <w:r w:rsidRPr="00063AE5">
        <w:rPr>
          <w:bCs/>
          <w:szCs w:val="24"/>
        </w:rPr>
        <w:t>, Türk Silahlı Kuvvetleri ve Emniyet Genel Müdürlüğü personelinin gerçekleştirdiği operasyonlar son</w:t>
      </w:r>
      <w:r>
        <w:rPr>
          <w:bCs/>
          <w:szCs w:val="24"/>
        </w:rPr>
        <w:t>ucunda darbe girişimi bastırılmış</w:t>
      </w:r>
      <w:r w:rsidRPr="00063AE5">
        <w:rPr>
          <w:bCs/>
          <w:szCs w:val="24"/>
        </w:rPr>
        <w:t xml:space="preserve"> ve askerler si</w:t>
      </w:r>
      <w:r>
        <w:rPr>
          <w:bCs/>
          <w:szCs w:val="24"/>
        </w:rPr>
        <w:t>lahları ile birlikte teslim olmuştur.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Türkiye, hain darbe girişimi yüzünden 48 saat içinde (2 gün) 250 den fazla şehit vermiş. 2200 civarında vatandaşımız yaralanıp gazi olmuştur.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 xml:space="preserve">15 Temmuz </w:t>
      </w:r>
      <w:r w:rsidRPr="00063AE5">
        <w:rPr>
          <w:bCs/>
          <w:szCs w:val="24"/>
        </w:rPr>
        <w:t xml:space="preserve">Darbe girişimi, Türkiye siyasi tarihinde 12 Eylül 1980 askerî darbesinden 36 yıl sonra gerçekleştirilen ilk askerî darbe </w:t>
      </w:r>
      <w:r>
        <w:rPr>
          <w:bCs/>
          <w:szCs w:val="24"/>
        </w:rPr>
        <w:t>teşebbüsü olarak kayıtlara geçmiştir</w:t>
      </w:r>
      <w:r w:rsidRPr="00063AE5">
        <w:rPr>
          <w:bCs/>
          <w:szCs w:val="24"/>
        </w:rPr>
        <w:t>.</w:t>
      </w:r>
    </w:p>
    <w:p w:rsidR="00B63297" w:rsidRDefault="00B63297" w:rsidP="00056C17">
      <w:pPr>
        <w:jc w:val="both"/>
        <w:rPr>
          <w:b/>
          <w:bCs/>
          <w:szCs w:val="24"/>
          <w:u w:val="single"/>
        </w:rPr>
      </w:pPr>
      <w:r w:rsidRPr="001E0D05">
        <w:rPr>
          <w:b/>
          <w:bCs/>
          <w:szCs w:val="24"/>
          <w:u w:val="single"/>
        </w:rPr>
        <w:t>SUNUCU: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Bulanık akan sular durulacak yeniden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Gökyüzüne direkler vurulacak yeniden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Saadet menziline varılacak yeniden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 xml:space="preserve">Çağlar üstü bir nizam kurulacak yeniden. </w:t>
      </w:r>
    </w:p>
    <w:p w:rsidR="00B63297" w:rsidRDefault="00B63297" w:rsidP="00056C17">
      <w:pPr>
        <w:jc w:val="both"/>
        <w:rPr>
          <w:bCs/>
          <w:szCs w:val="24"/>
        </w:rPr>
      </w:pPr>
    </w:p>
    <w:p w:rsidR="00B63297" w:rsidRDefault="00B63297" w:rsidP="00056C17">
      <w:pPr>
        <w:jc w:val="both"/>
        <w:rPr>
          <w:bCs/>
          <w:szCs w:val="24"/>
        </w:rPr>
      </w:pPr>
      <w:r w:rsidRPr="00D74EB2">
        <w:rPr>
          <w:b/>
          <w:bCs/>
          <w:szCs w:val="24"/>
          <w:u w:val="single"/>
        </w:rPr>
        <w:t>SUNUCU:</w:t>
      </w:r>
      <w:r w:rsidRPr="00D74EB2">
        <w:rPr>
          <w:b/>
          <w:bCs/>
          <w:szCs w:val="24"/>
        </w:rPr>
        <w:t xml:space="preserve">   </w:t>
      </w:r>
      <w:r w:rsidRPr="00D74EB2">
        <w:rPr>
          <w:bCs/>
          <w:szCs w:val="24"/>
        </w:rPr>
        <w:t>Bu Vatan Kimin? Şiirini okumak üzere……………………. Davet ediyorum</w:t>
      </w:r>
    </w:p>
    <w:p w:rsidR="00B63297" w:rsidRDefault="00B63297" w:rsidP="00056C17">
      <w:pPr>
        <w:jc w:val="both"/>
        <w:rPr>
          <w:bCs/>
          <w:szCs w:val="24"/>
        </w:rPr>
      </w:pP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Bu Vatan Kimin?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Bu vatan toprağın kara bağrında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Sıradağlar gibi duranlarındır.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Bir tarih boyunca onun uğrunda</w:t>
      </w:r>
    </w:p>
    <w:p w:rsidR="00B63297" w:rsidRPr="000E1893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Kendini tarihe verenlerindir….</w:t>
      </w:r>
    </w:p>
    <w:p w:rsidR="00B63297" w:rsidRDefault="00B63297" w:rsidP="00056C17">
      <w:pPr>
        <w:jc w:val="both"/>
        <w:rPr>
          <w:bCs/>
          <w:szCs w:val="24"/>
        </w:rPr>
      </w:pPr>
    </w:p>
    <w:p w:rsidR="00B63297" w:rsidRDefault="00B63297" w:rsidP="00056C17">
      <w:pPr>
        <w:jc w:val="both"/>
        <w:rPr>
          <w:bCs/>
          <w:szCs w:val="24"/>
        </w:rPr>
      </w:pPr>
      <w:r w:rsidRPr="00F8095B">
        <w:rPr>
          <w:b/>
          <w:bCs/>
          <w:szCs w:val="24"/>
          <w:u w:val="single"/>
        </w:rPr>
        <w:t>SUNUCU:</w:t>
      </w:r>
      <w:r w:rsidRPr="00F8095B">
        <w:rPr>
          <w:b/>
          <w:bCs/>
          <w:szCs w:val="24"/>
        </w:rPr>
        <w:t xml:space="preserve">   </w:t>
      </w:r>
      <w:r w:rsidRPr="00F8095B">
        <w:rPr>
          <w:bCs/>
          <w:szCs w:val="24"/>
        </w:rPr>
        <w:t xml:space="preserve"> 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Tohum saç, bitmezse toprak utansın.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Hedefe varmayan mızrak utansın.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Hey gidi Küheylan, koşmana bak sen,</w:t>
      </w:r>
    </w:p>
    <w:p w:rsidR="00B63297" w:rsidRDefault="00B63297" w:rsidP="00056C17">
      <w:pPr>
        <w:jc w:val="both"/>
        <w:rPr>
          <w:bCs/>
          <w:szCs w:val="24"/>
        </w:rPr>
      </w:pPr>
      <w:r>
        <w:rPr>
          <w:bCs/>
          <w:szCs w:val="24"/>
        </w:rPr>
        <w:t>Çatlarsan, doğuran kısrak utansın.</w:t>
      </w:r>
    </w:p>
    <w:p w:rsidR="00B63297" w:rsidRDefault="00B63297" w:rsidP="00056C17">
      <w:pPr>
        <w:jc w:val="both"/>
        <w:rPr>
          <w:bCs/>
          <w:szCs w:val="24"/>
        </w:rPr>
      </w:pPr>
      <w:r w:rsidRPr="00F8095B">
        <w:rPr>
          <w:bCs/>
          <w:szCs w:val="24"/>
        </w:rPr>
        <w:t xml:space="preserve">Şimdi “15 Temmuz Şehitleri” adlı </w:t>
      </w:r>
      <w:r>
        <w:rPr>
          <w:bCs/>
          <w:szCs w:val="24"/>
        </w:rPr>
        <w:t xml:space="preserve">oratoryolarını sunmak üzere            </w:t>
      </w:r>
      <w:r w:rsidRPr="00F8095B">
        <w:rPr>
          <w:bCs/>
          <w:szCs w:val="24"/>
        </w:rPr>
        <w:t>sınıfı öğrencilerini buraya davet ediyorum.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9B096F">
        <w:rPr>
          <w:rFonts w:ascii="Arial" w:hAnsi="Arial" w:cs="Arial"/>
          <w:bCs/>
          <w:sz w:val="16"/>
          <w:szCs w:val="16"/>
        </w:rPr>
        <w:t xml:space="preserve">                    </w:t>
      </w:r>
      <w:r w:rsidRPr="00A03225">
        <w:rPr>
          <w:bCs/>
          <w:szCs w:val="24"/>
        </w:rPr>
        <w:t>15 TEMMUZ  ŞEHİTLERİ VE DEMOKRASİ ZAFERİ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15 Temmuz gecesiydi hava sıcaktı,Ankara’da savaş uçakları alçak uçuş yapmaya başladı. Bir grup asker Boğaz Köprüsü’nü tek yönlü trafiğe kapattı.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15 Temmuz 2016, saat 22 sularında,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Bir avuç gafil, Boğaziçi semalarında,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Elinde benim tüfeğim, binmiş benim tankıma,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Üstüne yürüyor, ateş ediyor benim halkıma.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Türkiye genelinde birçok kamu binası önünde asker ve polis karşı karşıya gelmeye başladı. Ankara'da MİT binası ve Genelkurmay'a helikopterle ateş açıldı.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İstanbul'da Beylerbeyi Sarayı önünde bazı askerlerin ordunun yönetime el koyduğu yönünde duyuru yaptığı iddiaları geliyor.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SOLO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Genelkurmay’da silah sesleri duyulduğuna dair haberler yayılıyor. Atatürk Havalimanı’na askerler tankla geldi, kontrol kulesine de girdiler.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SOLO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Sosyal medyada Ankara ve İstanbul başta olmak bazı şehirlerde patlama ve silah sesleri duyulduğu haberleri iyice yayıldı.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Darbe girişiminde bulunan askerler TRT’yi basıp bir spikere açıklama okuttular.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Derken; TRT binasını bastı darbeci asker,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Darbe bildirisini okuyor, esir spiker,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Tam ülke elden gitti gidiyor derken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“Milletin üzerinde hiçbir güç yoktur.”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Yüce Türk milletinin gücünün üstünde, güç olur mu?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"Bu bir ayaklanma, ihanet, vatana ihanet hareketidir. Bunun bedelini çok ağır ödeyecekler."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Tek yürek oldu millet, bozguna uğradı cuntacı,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Zafer salaları ile inledi, ülkemin dört bir yanı,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Metin olun kardeşlerim, yerde kalmaz şehitlerimizin kanı,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İşte böyle, "ÖLÜMÜNE" kimseye vermeyiz biz bu vatanı.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"Tehlike henüz geçmiş değil. Millet sokaklarda olduğu ve vatanına sahip çıktığı müddetçe darbeci hainler bu aziz millete diz çöktürmeyecek."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Bizdik o gece, bizdik, uçağa sapan atan,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Özgürlüğü uğruna mermiye kafa tutan!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Göğsünü siper eden, tankın altına yatan,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Aslan misali dalan millete bakın hele!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Damarında gezen kan, bayrak rengi kırmızı.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Ak yüreğinde mühür, hilaliyle yıldızı.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Asker doğar ve asker ölür erkeği, kızı;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Öz benliğini bulan millete bakın hele!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Camilerden sala okunuyor, halkın darbe girişimine karşı sokaklara çıkma çağrısı yapılıyor.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Kamyonuyla Şerife Bacı’m bir Nene Hatun.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Gelin de Safiye’yi, elinizdeyse, tutun.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Küçük dillerinizi Türkan Ana’yla yutun.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Gülerek şehit olan millete bakın hele!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Sikorsky tipi askeri helikopter TÜRKSAT uydu istasyonu vurdu.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Bazı askerler Boğaziçi Köprüsü’nü geçmeye çalışan protestocuların üzerine ateş açtı.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Çok ,çok erken okundu selan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Daha tankların önüne geçmeden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Ve sen öldüğünü bilmeden...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Alt yazılı bir gecenin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Destanıydı ölümün sessizliğine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Koşan gözlerin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Kefenim olur belki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Diyerek giydiğin beyaz gömleğin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Kandan düğmeleri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Ne olur susma dedim sustun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Bana anlatmayacak mısın cenneti ?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İhtilal mi darbe mi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Gündüz hangisi ? Gece hangisi ?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Dur diyen ellerinde şahadet şerbeti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İçin yanarken içtiğin su gibi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Kana kana , doyasıya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Tadını anlat desem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Şahadetin tarifi olur mu ki ?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Çok ,çok erken okundu salan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Bin vurup , bir vurulmadan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Ve sen öldüğünü anlamadan...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Taksim Meydanı’nda askerler mevzilenerek, giderek sayıları artan protestocuları dağıtmak için havaya ateş açtı.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F-16'lar ve askeri helikopterler TBMM'yi vurmaya başladı. Meclisin giriş kapıları yakınlarına sabaha kadar toplam 4 bomba atıldı. Milletvekilleri ve basın mensupları sığınağa geçti.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Semalara yükseldi kör edici dumanı.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Şeytana ıslık çalan millete bakın hele!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Nice nice yiğitler Başkomutan emriyle,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Eline ne geçtiyse, taş, sopa, kemeriyle,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Her biri akıncıydı, çocuğuyla, piriyle,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Koşup meydana dolan millete bakın hele!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Hayranlık uyandırdı tavizsiz edaları,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Yeri, göğü inletti marşları, nidaları.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“Tekbir!”, “Allahu ekber!” diyen gür sedaları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Semalardan duyulan millete bakın hele!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Temmuzun on beşi şehitler ölmez.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Bu millet liderinin sözünden dönmez.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Türkiyem haini asla affetmez.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Düğün niyetiyle biz ölüme gideriz.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Durmak yok bizlere bugünden gayrı,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Hepimiz Mehmediz biz ayrı ayrı,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Tanklara siper olan bedenler ile,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Düğün niyetiyle biz ölüme gideriz.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Sular uyusa da düşman uyumaz,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Bu vatan uğruna göz uyku tutmaz,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Öyle bir destan ki; hiç unutulmaz,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Düğün niyetiyle biz ölüme gideriz.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Ya Allah,Bismillah,Allahu Ekber,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Kahraman milletim meydanda bekler,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Kutsal bir görev bu iyi nöbetler,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Düğün niyetiyle biz ölüme gideriz.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“ Sana vatanımız ve milletimiz adına tarihi bir görev veriyorum. Gelenler vatan hainidir, isyancıdır. Onların karargâha girmesine engel ol! Sonunda şahadet var biliyorsun.oranın namusu sensin Hakkını helal et.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Başüstüne komutanım hakkım helal olsun siz de helal edin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Adım Ömer Halisdemir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Gecenin karanlığında üşüştü namertler,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Tek kurşunumla bir bedende yitip gittiler.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Al kanlar içindeki bedenim, apak oldu uçururken melekler.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Vatanım, milletim sizlere emanet ey gençler, yiğitler!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KORO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Ruhum Ömer Halisdemir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Bilmezler mi ki biz Yüce Türk Milletiyiz,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Asırlardır hür yaşadık, hür yaşarız,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Mevzu vatanımızsa meydanlarda destan yazarız.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 Rahat uyu şehidim, emanetine gözümüz gibi bakarız!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SOLO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Ülkene sevdalıysan erken ölürsün çocuk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Yaşamak dururken ölüm korkutur insanı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Sen yine sevdandan vazgeçme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Bilirsin sevda büyütür insanı.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Hayallerinden vazgeçme çocuk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Ölüm korkutmasın seni yaşam capcanlı dururken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Şehitler serdarı Hazreti Hüseyin yoldaş olur sevdalıysan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Uhud kahramanı Hz. Hamza, devrim şehidi Kubilay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Ve yanında saf tutan nice Alperen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Kara sevdaya tutulan erken ölür derler çocuk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Sen yine de vazgeçme sevdandan aziz bil vatanı.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Kuzeyinden güneyine, doğusundan batısına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O vakit koskoca bir millet saf bağlar ardından.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Her devirde bir Sadeddin Köpek çıkar karşına çocuk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Her devirde doğan güne kargış okuyup,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Gönülleri bulandıran bir meczup.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Hasmının başında togan kılıcını eksik etme o vakit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Unutma her Türk fedai doğar, her kalp ölmek için çarpar.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Sü uyur, düşman uyumaz derler çocuk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Sen uyanık kal, sen hatırla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Ardından iki yüz kırk şehit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Uyandırdı, de bizi o derin uykudan.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Sizler uyumadınız ve bizler uyandık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Ve bir parçamız bugün eksik kaldık.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SOLO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Vatanı, bayrağı, milleti, devleti canından aziz bil çocuk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Kutsal bilirsen devleti, milleti bayrağı ve vatanı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Bir ulu çınara dönüşüverirsin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Delice kavrar köklerin toprağı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Ne esen bora koparır,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Ne boz bulanık akan nehrin toprağı.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SOLO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Bak medh ü senalar okunuyor çocuk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Aydınlık günlerin doğumunu müjdeliyor en yanık sesler,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Sancağı Ebu Turab tutuyor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En önde Peygamberimiz Muhammed Mustafa( sallallâhu aleyhi ve sellem.)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SOLO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Kara sevdaya tutulan erken ölür derler çocuk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Aldırma, sen yine sevdalan, ölümüne hem de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Kuzeyinden güneyine, doğusundan batısına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O vakit koskoca bir millet çağlayarak akar peşinden.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 xml:space="preserve">SOLO 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En verimli çağında toprak olmak son değildir sana.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Ölümsüzlük gelip ilişir yakana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Türk milleti saf saf olur ardında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En körpe yürekler emrini bekler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Ne esen bora koparır o vakit seni bizden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  <w:r w:rsidRPr="00A03225">
        <w:rPr>
          <w:bCs/>
          <w:szCs w:val="24"/>
        </w:rPr>
        <w:t>Ne de boz bulanık akan nehirler…</w:t>
      </w:r>
    </w:p>
    <w:p w:rsidR="00B63297" w:rsidRPr="00A03225" w:rsidRDefault="00B63297" w:rsidP="00A03225">
      <w:pPr>
        <w:shd w:val="clear" w:color="auto" w:fill="FFFFFF"/>
        <w:spacing w:after="0" w:line="240" w:lineRule="auto"/>
        <w:rPr>
          <w:bCs/>
          <w:szCs w:val="24"/>
        </w:rPr>
      </w:pPr>
    </w:p>
    <w:p w:rsidR="00B63297" w:rsidRPr="00A03225" w:rsidRDefault="00B63297" w:rsidP="00A03225">
      <w:pPr>
        <w:shd w:val="clear" w:color="auto" w:fill="FFFFFF"/>
        <w:spacing w:after="0" w:line="240" w:lineRule="auto"/>
        <w:rPr>
          <w:rStyle w:val="apple-converted-space"/>
          <w:szCs w:val="24"/>
        </w:rPr>
      </w:pPr>
      <w:r w:rsidRPr="00A03225">
        <w:rPr>
          <w:szCs w:val="24"/>
          <w:shd w:val="clear" w:color="auto" w:fill="FFFFFF"/>
        </w:rPr>
        <w:t>Biz,kısık sesleriz...minareleri,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Sen,ezansız bırakma Allahım!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Ya çağır şurda bal yapanlarını,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Ya kovansız bırakma Allahım!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Mahyasızdır minareler...göğü de,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Kehkeşansız bırakma Allahım!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Müslümanlıkla yoğrulan yurdu,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Müslümansız bırakma Allahım!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Bize güç ver...cihad meydanını,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Pehlivansız bırakma Allahım!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Kahraman bekleyen yığınlarını,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Kahramansız bırakma Allah'ım!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Bilelim hasma karşı koymasını,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Bizi cansız bırakma Allah'ım!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Yarının yollarında yılları da,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Ramazansız bırakma Allah'ım!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Ya dağıt kimsesiz kalan sürünü,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Ya çobansız bırakma Allah'ım!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Bizi sen sevgisiz,susuz,havasız;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Ve vatansız bırakma Allah'ım!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Müslümanlıkla yoğrulan yurdu,</w:t>
      </w:r>
      <w:r w:rsidRPr="00A03225">
        <w:rPr>
          <w:rStyle w:val="apple-converted-space"/>
          <w:szCs w:val="24"/>
          <w:shd w:val="clear" w:color="auto" w:fill="FFFFFF"/>
        </w:rPr>
        <w:t> </w:t>
      </w:r>
      <w:r w:rsidRPr="00A03225">
        <w:rPr>
          <w:szCs w:val="24"/>
        </w:rPr>
        <w:br/>
      </w:r>
      <w:r w:rsidRPr="00A03225">
        <w:rPr>
          <w:szCs w:val="24"/>
          <w:shd w:val="clear" w:color="auto" w:fill="FFFFFF"/>
        </w:rPr>
        <w:t>Müslümansız bırakma Allah'ım!</w:t>
      </w:r>
      <w:r w:rsidRPr="00A03225">
        <w:rPr>
          <w:rStyle w:val="apple-converted-space"/>
          <w:szCs w:val="24"/>
          <w:shd w:val="clear" w:color="auto" w:fill="FFFFFF"/>
        </w:rPr>
        <w:t> </w:t>
      </w:r>
    </w:p>
    <w:p w:rsidR="00B63297" w:rsidRPr="00A03225" w:rsidRDefault="00B63297" w:rsidP="00A03225">
      <w:pPr>
        <w:spacing w:after="0"/>
        <w:rPr>
          <w:szCs w:val="24"/>
        </w:rPr>
      </w:pPr>
      <w:r w:rsidRPr="00A03225">
        <w:rPr>
          <w:rStyle w:val="apple-converted-space"/>
          <w:szCs w:val="24"/>
          <w:shd w:val="clear" w:color="auto" w:fill="FFFFFF"/>
        </w:rPr>
        <w:t>Arif Nihat asya</w:t>
      </w:r>
    </w:p>
    <w:p w:rsidR="00B63297" w:rsidRPr="00A03225" w:rsidRDefault="00B63297" w:rsidP="00A03225">
      <w:pPr>
        <w:spacing w:after="0"/>
        <w:rPr>
          <w:szCs w:val="24"/>
        </w:rPr>
      </w:pPr>
    </w:p>
    <w:p w:rsidR="00B63297" w:rsidRPr="00A03225" w:rsidRDefault="00B63297" w:rsidP="00056C17">
      <w:pPr>
        <w:jc w:val="both"/>
        <w:rPr>
          <w:bCs/>
          <w:szCs w:val="24"/>
        </w:rPr>
      </w:pPr>
    </w:p>
    <w:p w:rsidR="00B63297" w:rsidRDefault="00B63297" w:rsidP="00056C17">
      <w:pPr>
        <w:jc w:val="both"/>
        <w:rPr>
          <w:b/>
          <w:bCs/>
          <w:szCs w:val="24"/>
          <w:u w:val="single"/>
        </w:rPr>
      </w:pPr>
    </w:p>
    <w:p w:rsidR="00B63297" w:rsidRDefault="00B63297" w:rsidP="00056C17">
      <w:pPr>
        <w:jc w:val="both"/>
        <w:rPr>
          <w:b/>
          <w:bCs/>
          <w:szCs w:val="24"/>
          <w:u w:val="single"/>
        </w:rPr>
      </w:pPr>
    </w:p>
    <w:p w:rsidR="00B63297" w:rsidRPr="00A03225" w:rsidRDefault="00B63297" w:rsidP="00056C17">
      <w:pPr>
        <w:jc w:val="both"/>
        <w:rPr>
          <w:b/>
          <w:bCs/>
          <w:szCs w:val="24"/>
          <w:u w:val="single"/>
        </w:rPr>
      </w:pPr>
      <w:r w:rsidRPr="00A03225">
        <w:rPr>
          <w:b/>
          <w:bCs/>
          <w:szCs w:val="24"/>
          <w:u w:val="single"/>
        </w:rPr>
        <w:t>S</w:t>
      </w:r>
      <w:bookmarkStart w:id="0" w:name="_GoBack"/>
      <w:bookmarkEnd w:id="0"/>
      <w:r w:rsidRPr="00A03225">
        <w:rPr>
          <w:b/>
          <w:bCs/>
          <w:szCs w:val="24"/>
          <w:u w:val="single"/>
        </w:rPr>
        <w:t>UNUCU:</w:t>
      </w:r>
      <w:r w:rsidRPr="00A03225">
        <w:rPr>
          <w:b/>
          <w:bCs/>
          <w:szCs w:val="24"/>
        </w:rPr>
        <w:t xml:space="preserve">  </w:t>
      </w:r>
    </w:p>
    <w:p w:rsidR="00B63297" w:rsidRPr="00A03225" w:rsidRDefault="00B63297" w:rsidP="00056C17">
      <w:pPr>
        <w:jc w:val="both"/>
        <w:rPr>
          <w:bCs/>
          <w:szCs w:val="24"/>
        </w:rPr>
      </w:pPr>
      <w:r w:rsidRPr="00A03225">
        <w:rPr>
          <w:bCs/>
          <w:szCs w:val="24"/>
        </w:rPr>
        <w:t>Ustada kalırsa bu öksüz yapı</w:t>
      </w:r>
    </w:p>
    <w:p w:rsidR="00B63297" w:rsidRPr="00A03225" w:rsidRDefault="00B63297" w:rsidP="00056C17">
      <w:pPr>
        <w:jc w:val="both"/>
        <w:rPr>
          <w:bCs/>
          <w:szCs w:val="24"/>
        </w:rPr>
      </w:pPr>
      <w:r w:rsidRPr="00A03225">
        <w:rPr>
          <w:bCs/>
          <w:szCs w:val="24"/>
        </w:rPr>
        <w:t>Onu sürdürmeyen çırak utansın</w:t>
      </w:r>
    </w:p>
    <w:p w:rsidR="00B63297" w:rsidRPr="00A03225" w:rsidRDefault="00B63297" w:rsidP="00056C17">
      <w:pPr>
        <w:jc w:val="both"/>
        <w:rPr>
          <w:bCs/>
          <w:szCs w:val="24"/>
        </w:rPr>
      </w:pPr>
      <w:r w:rsidRPr="00A03225">
        <w:rPr>
          <w:bCs/>
          <w:szCs w:val="24"/>
        </w:rPr>
        <w:t>Ölümden ilerde varış dediğin</w:t>
      </w:r>
    </w:p>
    <w:p w:rsidR="00B63297" w:rsidRPr="00A03225" w:rsidRDefault="00B63297" w:rsidP="00056C17">
      <w:pPr>
        <w:jc w:val="both"/>
        <w:rPr>
          <w:bCs/>
          <w:szCs w:val="24"/>
        </w:rPr>
      </w:pPr>
      <w:r w:rsidRPr="00A03225">
        <w:rPr>
          <w:bCs/>
          <w:szCs w:val="24"/>
        </w:rPr>
        <w:t>Geride ne varsa bırak utansın</w:t>
      </w:r>
    </w:p>
    <w:p w:rsidR="00B63297" w:rsidRPr="00A03225" w:rsidRDefault="00B63297" w:rsidP="00056C17">
      <w:pPr>
        <w:jc w:val="both"/>
        <w:rPr>
          <w:bCs/>
          <w:szCs w:val="24"/>
        </w:rPr>
      </w:pPr>
      <w:r w:rsidRPr="00A03225">
        <w:rPr>
          <w:bCs/>
          <w:szCs w:val="24"/>
        </w:rPr>
        <w:t>15 Temmuz hain darbe girişimi sonucunda şehit olmuş, aziz ve koca yürekli şehitlerimiz için</w:t>
      </w:r>
      <w:r>
        <w:rPr>
          <w:bCs/>
          <w:szCs w:val="24"/>
        </w:rPr>
        <w:t xml:space="preserve"> dua yapmak üzere ……….</w:t>
      </w:r>
      <w:r w:rsidRPr="00A03225">
        <w:rPr>
          <w:bCs/>
          <w:szCs w:val="24"/>
        </w:rPr>
        <w:t xml:space="preserve"> öğretmenimizi davet ediyoruz.</w:t>
      </w:r>
      <w:r w:rsidRPr="00A03225">
        <w:rPr>
          <w:b/>
          <w:bCs/>
          <w:szCs w:val="24"/>
        </w:rPr>
        <w:t xml:space="preserve"> </w:t>
      </w:r>
      <w:r w:rsidRPr="00A03225">
        <w:rPr>
          <w:bCs/>
          <w:szCs w:val="24"/>
        </w:rPr>
        <w:t xml:space="preserve"> </w:t>
      </w:r>
    </w:p>
    <w:p w:rsidR="00B63297" w:rsidRPr="00A03225" w:rsidRDefault="00B63297" w:rsidP="00056C17">
      <w:pPr>
        <w:jc w:val="both"/>
        <w:rPr>
          <w:bCs/>
          <w:szCs w:val="24"/>
        </w:rPr>
      </w:pPr>
      <w:r w:rsidRPr="00A03225">
        <w:rPr>
          <w:bCs/>
          <w:szCs w:val="24"/>
        </w:rPr>
        <w:t>Programımız burada sona ermiştir. Bizleri dinlediğiniz için teşekkür ederiz.</w:t>
      </w:r>
    </w:p>
    <w:p w:rsidR="00B63297" w:rsidRPr="00A03225" w:rsidRDefault="00B63297" w:rsidP="00F8095B">
      <w:pPr>
        <w:rPr>
          <w:bCs/>
          <w:szCs w:val="24"/>
        </w:rPr>
      </w:pPr>
    </w:p>
    <w:p w:rsidR="00B63297" w:rsidRPr="00A03225" w:rsidRDefault="00B63297" w:rsidP="000A3AD7">
      <w:pPr>
        <w:rPr>
          <w:szCs w:val="24"/>
        </w:rPr>
      </w:pPr>
    </w:p>
    <w:p w:rsidR="00B63297" w:rsidRPr="00A03225" w:rsidRDefault="00B63297" w:rsidP="00915747">
      <w:pPr>
        <w:rPr>
          <w:szCs w:val="24"/>
        </w:rPr>
      </w:pPr>
    </w:p>
    <w:sectPr w:rsidR="00B63297" w:rsidRPr="00A03225" w:rsidSect="003E0D84">
      <w:pgSz w:w="11906" w:h="16838"/>
      <w:pgMar w:top="1417" w:right="1417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8B2"/>
    <w:rsid w:val="00056C17"/>
    <w:rsid w:val="00063AE5"/>
    <w:rsid w:val="000A3AD7"/>
    <w:rsid w:val="000E1893"/>
    <w:rsid w:val="00110562"/>
    <w:rsid w:val="00123034"/>
    <w:rsid w:val="001A2EAB"/>
    <w:rsid w:val="001E0D05"/>
    <w:rsid w:val="002F5BB0"/>
    <w:rsid w:val="00376AE4"/>
    <w:rsid w:val="003B4D0F"/>
    <w:rsid w:val="003C3706"/>
    <w:rsid w:val="003E0D84"/>
    <w:rsid w:val="00435E2A"/>
    <w:rsid w:val="00584F27"/>
    <w:rsid w:val="006C72DF"/>
    <w:rsid w:val="00755186"/>
    <w:rsid w:val="00841C33"/>
    <w:rsid w:val="008C08B2"/>
    <w:rsid w:val="00915747"/>
    <w:rsid w:val="00973D9B"/>
    <w:rsid w:val="009B096F"/>
    <w:rsid w:val="00A03225"/>
    <w:rsid w:val="00AC1626"/>
    <w:rsid w:val="00B061BC"/>
    <w:rsid w:val="00B366BC"/>
    <w:rsid w:val="00B63023"/>
    <w:rsid w:val="00B63297"/>
    <w:rsid w:val="00C17F47"/>
    <w:rsid w:val="00D74EB2"/>
    <w:rsid w:val="00DB159D"/>
    <w:rsid w:val="00E114BA"/>
    <w:rsid w:val="00E8143E"/>
    <w:rsid w:val="00F711FE"/>
    <w:rsid w:val="00F8095B"/>
    <w:rsid w:val="00F9749B"/>
    <w:rsid w:val="00FB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AE4"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A0322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9</Pages>
  <Words>1728</Words>
  <Characters>9854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2018-2019 EĞİTİM ÖĞRETİM YILI BARTIN MERKEZ KOZCAĞIZ İMAM HATİP ORTAOKULU                              15 TEMMUZ DEMOKRASİ ZAFERİ VE ŞEHİTLERİ ANMA PROGRAMI</dc:title>
  <dc:subject/>
  <dc:creator>ÖNDER</dc:creator>
  <cp:keywords/>
  <dc:description/>
  <cp:lastModifiedBy>User</cp:lastModifiedBy>
  <cp:revision>3</cp:revision>
  <dcterms:created xsi:type="dcterms:W3CDTF">2018-09-24T16:05:00Z</dcterms:created>
  <dcterms:modified xsi:type="dcterms:W3CDTF">2018-09-24T17:34:00Z</dcterms:modified>
</cp:coreProperties>
</file>