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52" w:rsidRDefault="00303952">
      <w:r>
        <w:rPr>
          <w:noProof/>
          <w:lang w:eastAsia="tr-T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117pt;margin-top:-9pt;width:108pt;height:486pt;z-index:251661824"/>
        </w:pict>
      </w:r>
      <w:r>
        <w:rPr>
          <w:noProof/>
          <w:lang w:eastAsia="tr-TR"/>
        </w:rPr>
        <w:pict>
          <v:shape id="Akış Çizelgesi: Öteki İşlem 3" o:spid="_x0000_s1027" type="#_x0000_t176" style="position:absolute;margin-left:361.5pt;margin-top:-6.75pt;width:115.5pt;height:483.75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" filled="f" strokecolor="#0d0d0d" strokeweight="1pt">
            <v:textbox style="mso-next-textbox:#Akış Çizelgesi: Öteki İşlem 3">
              <w:txbxContent>
                <w:p w:rsidR="00303952" w:rsidRDefault="00303952" w:rsidP="00661A90">
                  <w:pPr>
                    <w:rPr>
                      <w:noProof/>
                      <w:lang w:eastAsia="tr-TR"/>
                    </w:rPr>
                  </w:pPr>
                </w:p>
                <w:p w:rsidR="00303952" w:rsidRDefault="00303952" w:rsidP="00661A90">
                  <w:pPr>
                    <w:jc w:val="center"/>
                    <w:rPr>
                      <w:noProof/>
                      <w:lang w:eastAsia="tr-TR"/>
                    </w:rPr>
                  </w:pPr>
                  <w:r w:rsidRPr="00661A90">
                    <w:rPr>
                      <w:noProof/>
                      <w:lang w:eastAsia="tr-T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92.25pt;height:88.5pt">
                        <v:imagedata r:id="rId6" o:title=""/>
                      </v:shape>
                    </w:pict>
                  </w:r>
                </w:p>
                <w:p w:rsidR="00303952" w:rsidRDefault="00303952" w:rsidP="00661A9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303952" w:rsidRDefault="00303952" w:rsidP="00661A9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303952" w:rsidRDefault="00303952" w:rsidP="00661A90">
                  <w:pPr>
                    <w:jc w:val="center"/>
                    <w:rPr>
                      <w:noProof/>
                      <w:lang w:eastAsia="tr-TR"/>
                    </w:rPr>
                  </w:pPr>
                  <w:r w:rsidRPr="00765466">
                    <w:rPr>
                      <w:noProof/>
                      <w:lang w:eastAsia="tr-TR"/>
                    </w:rPr>
                    <w:pict>
                      <v:shape id="Resim 29" o:spid="_x0000_i1028" type="#_x0000_t75" alt="Ä°lgili resim" style="width:84pt;height:111.75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kış Çizelgesi: Sonlandırıcı 14" o:spid="_x0000_s1028" type="#_x0000_t116" style="position:absolute;margin-left:117pt;margin-top:306pt;width:112.8pt;height:122.25pt;z-index: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" filled="f" stroked="f" strokeweight="1pt">
            <v:textbox style="mso-next-textbox:#Akış Çizelgesi: Sonlandırıcı 14">
              <w:txbxContent>
                <w:p w:rsidR="00303952" w:rsidRDefault="00303952" w:rsidP="00661A90">
                  <w:pPr>
                    <w:jc w:val="center"/>
                    <w:rPr>
                      <w:rFonts w:ascii="Algerian" w:hAnsi="Algerian"/>
                      <w:b/>
                      <w:bCs/>
                      <w:sz w:val="40"/>
                      <w:szCs w:val="40"/>
                      <w:u w:val="single"/>
                    </w:rPr>
                  </w:pPr>
                  <w:r w:rsidRPr="009D6961">
                    <w:rPr>
                      <w:rFonts w:ascii="Algerian" w:hAnsi="Algerian"/>
                      <w:b/>
                      <w:bCs/>
                      <w:sz w:val="40"/>
                      <w:szCs w:val="40"/>
                      <w:u w:val="single"/>
                    </w:rPr>
                    <w:t>H</w:t>
                  </w:r>
                  <w:r w:rsidRPr="009D6961">
                    <w:rPr>
                      <w:rFonts w:ascii="Cambria" w:hAnsi="Cambria" w:cs="Cambria"/>
                      <w:b/>
                      <w:bCs/>
                      <w:sz w:val="40"/>
                      <w:szCs w:val="40"/>
                      <w:u w:val="single"/>
                    </w:rPr>
                    <w:t>İ</w:t>
                  </w:r>
                  <w:r w:rsidRPr="009D6961">
                    <w:rPr>
                      <w:rFonts w:ascii="Algerian" w:hAnsi="Algerian"/>
                      <w:b/>
                      <w:bCs/>
                      <w:sz w:val="40"/>
                      <w:szCs w:val="40"/>
                      <w:u w:val="single"/>
                    </w:rPr>
                    <w:t>T</w:t>
                  </w:r>
                  <w:r w:rsidRPr="009D6961">
                    <w:rPr>
                      <w:rFonts w:ascii="Cambria" w:hAnsi="Cambria" w:cs="Cambria"/>
                      <w:b/>
                      <w:bCs/>
                      <w:sz w:val="40"/>
                      <w:szCs w:val="40"/>
                      <w:u w:val="single"/>
                    </w:rPr>
                    <w:t>İ</w:t>
                  </w:r>
                  <w:r w:rsidRPr="009D6961">
                    <w:rPr>
                      <w:rFonts w:ascii="Algerian" w:hAnsi="Algerian"/>
                      <w:b/>
                      <w:bCs/>
                      <w:sz w:val="40"/>
                      <w:szCs w:val="40"/>
                      <w:u w:val="single"/>
                    </w:rPr>
                    <w:t>TLER</w:t>
                  </w:r>
                </w:p>
                <w:p w:rsidR="00303952" w:rsidRPr="005946AA" w:rsidRDefault="00303952" w:rsidP="00661A90">
                  <w:pPr>
                    <w:jc w:val="center"/>
                    <w:rPr>
                      <w:rFonts w:ascii="Algerian" w:hAnsi="Algerian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5946AA">
                    <w:rPr>
                      <w:rFonts w:ascii="Algerian" w:hAnsi="Algerian"/>
                      <w:b/>
                      <w:bCs/>
                      <w:sz w:val="20"/>
                      <w:szCs w:val="20"/>
                      <w:u w:val="single"/>
                    </w:rPr>
                    <w:t>KADE</w:t>
                  </w:r>
                  <w:r w:rsidRPr="005946AA">
                    <w:rPr>
                      <w:rFonts w:ascii="Cambria" w:hAnsi="Cambria" w:cs="Cambria"/>
                      <w:b/>
                      <w:bCs/>
                      <w:sz w:val="20"/>
                      <w:szCs w:val="20"/>
                      <w:u w:val="single"/>
                    </w:rPr>
                    <w:t>Ş</w:t>
                  </w:r>
                  <w:r w:rsidRPr="005946AA">
                    <w:rPr>
                      <w:rFonts w:ascii="Algerian" w:hAnsi="Algerian"/>
                      <w:b/>
                      <w:bCs/>
                      <w:sz w:val="20"/>
                      <w:szCs w:val="20"/>
                      <w:u w:val="single"/>
                    </w:rPr>
                    <w:t xml:space="preserve"> ANTLA</w:t>
                  </w:r>
                  <w:r w:rsidRPr="005946AA">
                    <w:rPr>
                      <w:rFonts w:ascii="Cambria" w:hAnsi="Cambria" w:cs="Cambria"/>
                      <w:b/>
                      <w:bCs/>
                      <w:sz w:val="20"/>
                      <w:szCs w:val="20"/>
                      <w:u w:val="single"/>
                    </w:rPr>
                    <w:t>Ş</w:t>
                  </w:r>
                  <w:r w:rsidRPr="005946AA">
                    <w:rPr>
                      <w:rFonts w:ascii="Algerian" w:hAnsi="Algerian"/>
                      <w:b/>
                      <w:bCs/>
                      <w:sz w:val="20"/>
                      <w:szCs w:val="20"/>
                      <w:u w:val="single"/>
                    </w:rPr>
                    <w:t>MASI</w:t>
                  </w:r>
                </w:p>
                <w:p w:rsidR="00303952" w:rsidRPr="00121DE0" w:rsidRDefault="00303952" w:rsidP="00661A90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roundrect id="Yuvarlatılmış Dikdörtgen 27" o:spid="_x0000_s1029" style="position:absolute;margin-left:117pt;margin-top:18pt;width:106.5pt;height:97.5pt;z-index:2516638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" filled="f" stroked="f" strokeweight="1pt">
            <v:stroke joinstyle="miter"/>
            <v:textbox style="mso-next-textbox:#Yuvarlatılmış Dikdörtgen 27">
              <w:txbxContent>
                <w:p w:rsidR="00303952" w:rsidRPr="00623CF9" w:rsidRDefault="00303952" w:rsidP="00661A90">
                  <w:pPr>
                    <w:jc w:val="center"/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</w:pPr>
                  <w:r w:rsidRPr="00623CF9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SOSYAL B</w:t>
                  </w:r>
                  <w:r w:rsidRPr="00623CF9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623CF9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LG</w:t>
                  </w:r>
                  <w:r w:rsidRPr="00623CF9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623CF9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LER DERS</w:t>
                  </w:r>
                  <w:r w:rsidRPr="00623CF9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623CF9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 xml:space="preserve"> HATIRASI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shape id="Akış Çizelgesi: Öteki İşlem 1" o:spid="_x0000_s1030" type="#_x0000_t176" style="position:absolute;margin-left:126pt;margin-top:162pt;width:99.95pt;height:105.95pt;z-index:25166284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" filled="f" strokecolor="white" strokeweight="1pt">
            <v:textbox style="mso-next-textbox:#Akış Çizelgesi: Öteki İşlem 1;mso-fit-shape-to-text:t">
              <w:txbxContent>
                <w:p w:rsidR="00303952" w:rsidRDefault="00303952" w:rsidP="00661A90">
                  <w:pPr>
                    <w:jc w:val="center"/>
                  </w:pPr>
                  <w:r w:rsidRPr="00765466">
                    <w:rPr>
                      <w:noProof/>
                      <w:lang w:eastAsia="tr-TR"/>
                    </w:rPr>
                    <w:pict>
                      <v:shape id="Resim 33" o:spid="_x0000_i1030" type="#_x0000_t75" alt="Ä°lgili resim" style="width:75pt;height:108.75pt;visibility:visible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17" o:spid="_x0000_s1031" type="#_x0000_t116" style="position:absolute;margin-left:611.65pt;margin-top:310.9pt;width:112.8pt;height:145.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" filled="f" stroked="f" strokeweight="1pt">
            <v:textbox style="mso-next-textbox:#Akış Çizelgesi: Sonlandırıcı 17">
              <w:txbxContent>
                <w:p w:rsidR="00303952" w:rsidRDefault="00303952" w:rsidP="005946AA">
                  <w:pPr>
                    <w:rPr>
                      <w:rFonts w:cs="Calibri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Berlin Sans FB Demi" w:hAnsi="Berlin Sans FB Demi"/>
                      <w:sz w:val="28"/>
                      <w:szCs w:val="28"/>
                      <w:u w:val="single"/>
                    </w:rPr>
                    <w:t xml:space="preserve">  SÜMERLER </w:t>
                  </w:r>
                </w:p>
                <w:p w:rsidR="00303952" w:rsidRPr="005946AA" w:rsidRDefault="00303952" w:rsidP="005A47C9">
                  <w:pPr>
                    <w:jc w:val="center"/>
                    <w:rPr>
                      <w:rFonts w:ascii="Algerian" w:hAnsi="Algerian" w:cs="Calibri"/>
                      <w:b/>
                      <w:bCs/>
                      <w:u w:val="single"/>
                    </w:rPr>
                  </w:pPr>
                  <w:r w:rsidRPr="005946AA">
                    <w:rPr>
                      <w:rFonts w:ascii="Algerian" w:hAnsi="Algerian" w:cs="Calibri"/>
                      <w:b/>
                      <w:bCs/>
                      <w:u w:val="single"/>
                    </w:rPr>
                    <w:t>Z</w:t>
                  </w:r>
                  <w:r w:rsidRPr="005946AA">
                    <w:rPr>
                      <w:rFonts w:ascii="Cambria" w:hAnsi="Cambria" w:cs="Cambria"/>
                      <w:b/>
                      <w:bCs/>
                      <w:u w:val="single"/>
                    </w:rPr>
                    <w:t>İ</w:t>
                  </w:r>
                  <w:r w:rsidRPr="005946AA">
                    <w:rPr>
                      <w:rFonts w:ascii="Algerian" w:hAnsi="Algerian" w:cs="Calibri"/>
                      <w:b/>
                      <w:bCs/>
                      <w:u w:val="single"/>
                    </w:rPr>
                    <w:t>GGURAT</w:t>
                  </w:r>
                </w:p>
                <w:p w:rsidR="00303952" w:rsidRPr="005946AA" w:rsidRDefault="00303952" w:rsidP="005A47C9">
                  <w:pPr>
                    <w:jc w:val="center"/>
                    <w:rPr>
                      <w:rFonts w:ascii="Algerian" w:hAnsi="Algerian" w:cs="Calibri"/>
                      <w:b/>
                      <w:bCs/>
                      <w:u w:val="single"/>
                    </w:rPr>
                  </w:pPr>
                  <w:r w:rsidRPr="005946AA">
                    <w:rPr>
                      <w:rFonts w:ascii="Algerian" w:hAnsi="Algerian" w:cs="Calibri"/>
                      <w:b/>
                      <w:bCs/>
                      <w:u w:val="single"/>
                    </w:rPr>
                    <w:t xml:space="preserve">YAZI </w:t>
                  </w:r>
                </w:p>
                <w:p w:rsidR="00303952" w:rsidRPr="005946AA" w:rsidRDefault="00303952" w:rsidP="005A47C9">
                  <w:pPr>
                    <w:jc w:val="center"/>
                    <w:rPr>
                      <w:rFonts w:ascii="Algerian" w:hAnsi="Algerian" w:cs="Calibri"/>
                      <w:b/>
                      <w:bCs/>
                      <w:u w:val="single"/>
                    </w:rPr>
                  </w:pPr>
                  <w:r w:rsidRPr="005946AA">
                    <w:rPr>
                      <w:rFonts w:ascii="Algerian" w:hAnsi="Algerian" w:cs="Calibri"/>
                      <w:b/>
                      <w:bCs/>
                      <w:u w:val="single"/>
                    </w:rPr>
                    <w:t>TEKERLEK</w:t>
                  </w:r>
                </w:p>
                <w:p w:rsidR="00303952" w:rsidRDefault="00303952" w:rsidP="005A47C9">
                  <w:pPr>
                    <w:jc w:val="center"/>
                    <w:rPr>
                      <w:rFonts w:cs="Calibri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303952" w:rsidRPr="00AC5E1A" w:rsidRDefault="00303952" w:rsidP="005A47C9">
                  <w:pPr>
                    <w:jc w:val="center"/>
                    <w:rPr>
                      <w:rFonts w:ascii="Berlin Sans FB Demi" w:hAnsi="Berlin Sans FB Demi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18" o:spid="_x0000_s1032" type="#_x0000_t116" style="position:absolute;margin-left:486.4pt;margin-top:312.4pt;width:112.8pt;height:117.75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" filled="f" stroked="f" strokeweight="1pt">
            <v:textbox style="mso-next-textbox:#Akış Çizelgesi: Sonlandırıcı 18">
              <w:txbxContent>
                <w:p w:rsidR="00303952" w:rsidRPr="009D6961" w:rsidRDefault="00303952" w:rsidP="005A47C9">
                  <w:pPr>
                    <w:jc w:val="center"/>
                    <w:rPr>
                      <w:rFonts w:ascii="Algerian" w:hAnsi="Algerian" w:cs="Calibri"/>
                      <w:b/>
                      <w:bCs/>
                      <w:sz w:val="40"/>
                      <w:szCs w:val="40"/>
                      <w:u w:val="single"/>
                    </w:rPr>
                  </w:pPr>
                  <w:r w:rsidRPr="009D6961">
                    <w:rPr>
                      <w:rFonts w:ascii="Algerian" w:hAnsi="Algerian"/>
                      <w:b/>
                      <w:bCs/>
                      <w:sz w:val="40"/>
                      <w:szCs w:val="40"/>
                      <w:u w:val="single"/>
                    </w:rPr>
                    <w:t>FR</w:t>
                  </w:r>
                  <w:r w:rsidRPr="009D6961">
                    <w:rPr>
                      <w:rFonts w:ascii="Cambria" w:hAnsi="Cambria" w:cs="Cambria"/>
                      <w:b/>
                      <w:bCs/>
                      <w:sz w:val="40"/>
                      <w:szCs w:val="40"/>
                      <w:u w:val="single"/>
                    </w:rPr>
                    <w:t>İ</w:t>
                  </w:r>
                  <w:r w:rsidRPr="009D6961">
                    <w:rPr>
                      <w:rFonts w:ascii="Algerian" w:hAnsi="Algerian"/>
                      <w:b/>
                      <w:bCs/>
                      <w:sz w:val="40"/>
                      <w:szCs w:val="40"/>
                      <w:u w:val="single"/>
                    </w:rPr>
                    <w:t>GLER</w:t>
                  </w:r>
                </w:p>
                <w:p w:rsidR="00303952" w:rsidRPr="005946AA" w:rsidRDefault="00303952" w:rsidP="005946AA">
                  <w:pPr>
                    <w:jc w:val="center"/>
                    <w:rPr>
                      <w:rFonts w:ascii="Algerian" w:hAnsi="Algerian"/>
                      <w:b/>
                      <w:bCs/>
                      <w:u w:val="single"/>
                    </w:rPr>
                  </w:pPr>
                  <w:r w:rsidRPr="005946AA">
                    <w:rPr>
                      <w:rFonts w:ascii="Algerian" w:hAnsi="Algerian" w:cs="Calibri"/>
                      <w:b/>
                      <w:bCs/>
                      <w:u w:val="single"/>
                    </w:rPr>
                    <w:t>E</w:t>
                  </w:r>
                  <w:r w:rsidRPr="005946AA">
                    <w:rPr>
                      <w:rFonts w:ascii="Cambria" w:hAnsi="Cambria" w:cs="Cambria"/>
                      <w:b/>
                      <w:bCs/>
                      <w:u w:val="single"/>
                    </w:rPr>
                    <w:t>ŞŞ</w:t>
                  </w:r>
                  <w:r w:rsidRPr="005946AA">
                    <w:rPr>
                      <w:rFonts w:ascii="Algerian" w:hAnsi="Algerian" w:cs="Calibri"/>
                      <w:b/>
                      <w:bCs/>
                      <w:u w:val="single"/>
                    </w:rPr>
                    <w:t>EK KULAKLI M</w:t>
                  </w:r>
                  <w:r w:rsidRPr="005946AA">
                    <w:rPr>
                      <w:rFonts w:ascii="Cambria" w:hAnsi="Cambria" w:cs="Cambria"/>
                      <w:b/>
                      <w:bCs/>
                      <w:u w:val="single"/>
                    </w:rPr>
                    <w:t>İ</w:t>
                  </w:r>
                  <w:r w:rsidRPr="005946AA">
                    <w:rPr>
                      <w:rFonts w:ascii="Algerian" w:hAnsi="Algerian" w:cs="Calibri"/>
                      <w:b/>
                      <w:bCs/>
                      <w:u w:val="single"/>
                    </w:rPr>
                    <w:t>DAS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19" o:spid="_x0000_s1033" type="#_x0000_t116" style="position:absolute;margin-left:361.15pt;margin-top:310.9pt;width:112.8pt;height:125.2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" filled="f" stroked="f" strokeweight="1pt">
            <v:textbox style="mso-next-textbox:#Akış Çizelgesi: Sonlandırıcı 19">
              <w:txbxContent>
                <w:p w:rsidR="00303952" w:rsidRPr="009D6961" w:rsidRDefault="00303952" w:rsidP="005A47C9">
                  <w:pPr>
                    <w:jc w:val="center"/>
                    <w:rPr>
                      <w:rFonts w:ascii="Algerian" w:hAnsi="Algerian" w:cs="Aharoni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9D6961">
                    <w:rPr>
                      <w:rFonts w:ascii="Algerian" w:hAnsi="Algerian" w:cs="Aharoni"/>
                      <w:b/>
                      <w:bCs/>
                      <w:sz w:val="30"/>
                      <w:szCs w:val="30"/>
                      <w:u w:val="single"/>
                    </w:rPr>
                    <w:t>URARTULAR</w:t>
                  </w:r>
                </w:p>
                <w:p w:rsidR="00303952" w:rsidRPr="005946AA" w:rsidRDefault="00303952" w:rsidP="005946AA">
                  <w:pPr>
                    <w:jc w:val="center"/>
                    <w:rPr>
                      <w:rFonts w:ascii="Algerian" w:hAnsi="Algerian" w:cs="Aharoni"/>
                      <w:b/>
                      <w:bCs/>
                      <w:u w:val="single"/>
                    </w:rPr>
                  </w:pPr>
                  <w:r w:rsidRPr="005946AA">
                    <w:rPr>
                      <w:rFonts w:ascii="Cambria" w:hAnsi="Cambria" w:cs="Cambria"/>
                      <w:b/>
                      <w:bCs/>
                      <w:u w:val="single"/>
                    </w:rPr>
                    <w:t>Ş</w:t>
                  </w:r>
                  <w:r w:rsidRPr="005946AA">
                    <w:rPr>
                      <w:rFonts w:ascii="Algerian" w:hAnsi="Algerian" w:cs="Aharoni"/>
                      <w:b/>
                      <w:bCs/>
                      <w:u w:val="single"/>
                    </w:rPr>
                    <w:t>AMRAN KANALI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20" o:spid="_x0000_s1034" type="#_x0000_t116" style="position:absolute;margin-left:238.15pt;margin-top:311.65pt;width:112.8pt;height:162.7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" filled="f" stroked="f" strokeweight="1pt">
            <v:textbox style="mso-next-textbox:#Akış Çizelgesi: Sonlandırıcı 20">
              <w:txbxContent>
                <w:p w:rsidR="00303952" w:rsidRPr="009D6961" w:rsidRDefault="00303952" w:rsidP="005A47C9">
                  <w:pPr>
                    <w:jc w:val="center"/>
                    <w:rPr>
                      <w:rFonts w:ascii="Algerian" w:hAnsi="Algerian"/>
                      <w:b/>
                      <w:bCs/>
                      <w:sz w:val="40"/>
                      <w:szCs w:val="40"/>
                      <w:u w:val="single"/>
                    </w:rPr>
                  </w:pPr>
                  <w:r w:rsidRPr="009D6961">
                    <w:rPr>
                      <w:rFonts w:ascii="Cambria" w:hAnsi="Cambria" w:cs="Cambria"/>
                      <w:b/>
                      <w:bCs/>
                      <w:sz w:val="40"/>
                      <w:szCs w:val="40"/>
                      <w:u w:val="single"/>
                    </w:rPr>
                    <w:t>İ</w:t>
                  </w:r>
                  <w:r w:rsidRPr="009D6961">
                    <w:rPr>
                      <w:rFonts w:ascii="Algerian" w:hAnsi="Algerian"/>
                      <w:b/>
                      <w:bCs/>
                      <w:sz w:val="40"/>
                      <w:szCs w:val="40"/>
                      <w:u w:val="single"/>
                    </w:rPr>
                    <w:t>YONLAR</w:t>
                  </w:r>
                </w:p>
                <w:p w:rsidR="00303952" w:rsidRPr="005946AA" w:rsidRDefault="00303952" w:rsidP="005946AA">
                  <w:pPr>
                    <w:jc w:val="center"/>
                    <w:rPr>
                      <w:rFonts w:ascii="Algerian" w:hAnsi="Algerian"/>
                      <w:b/>
                      <w:bCs/>
                      <w:u w:val="single"/>
                    </w:rPr>
                  </w:pPr>
                  <w:r w:rsidRPr="005946AA">
                    <w:rPr>
                      <w:rFonts w:ascii="Algerian" w:hAnsi="Algerian"/>
                      <w:b/>
                      <w:bCs/>
                      <w:u w:val="single"/>
                    </w:rPr>
                    <w:t xml:space="preserve">DÜNYANIN </w:t>
                  </w:r>
                  <w:r w:rsidRPr="005946AA">
                    <w:rPr>
                      <w:rFonts w:ascii="Cambria" w:hAnsi="Cambria" w:cs="Cambria"/>
                      <w:b/>
                      <w:bCs/>
                      <w:u w:val="single"/>
                    </w:rPr>
                    <w:t>İ</w:t>
                  </w:r>
                  <w:r w:rsidRPr="005946AA">
                    <w:rPr>
                      <w:rFonts w:ascii="Algerian" w:hAnsi="Algerian"/>
                      <w:b/>
                      <w:bCs/>
                      <w:u w:val="single"/>
                    </w:rPr>
                    <w:t xml:space="preserve">LK </w:t>
                  </w:r>
                  <w:r>
                    <w:rPr>
                      <w:rFonts w:ascii="Algerian" w:hAnsi="Algerian"/>
                      <w:b/>
                      <w:bCs/>
                      <w:u w:val="single"/>
                    </w:rPr>
                    <w:t xml:space="preserve">     </w:t>
                  </w:r>
                  <w:r w:rsidRPr="005946AA">
                    <w:rPr>
                      <w:rFonts w:ascii="Algerian" w:hAnsi="Algerian"/>
                      <w:b/>
                      <w:bCs/>
                      <w:u w:val="single"/>
                    </w:rPr>
                    <w:t>B</w:t>
                  </w:r>
                  <w:r w:rsidRPr="005946AA">
                    <w:rPr>
                      <w:rFonts w:ascii="Cambria" w:hAnsi="Cambria" w:cs="Cambria"/>
                      <w:b/>
                      <w:bCs/>
                      <w:u w:val="single"/>
                    </w:rPr>
                    <w:t>İ</w:t>
                  </w:r>
                  <w:r w:rsidRPr="005946AA">
                    <w:rPr>
                      <w:rFonts w:ascii="Algerian" w:hAnsi="Algerian"/>
                      <w:b/>
                      <w:bCs/>
                      <w:u w:val="single"/>
                    </w:rPr>
                    <w:t>L</w:t>
                  </w:r>
                  <w:r w:rsidRPr="005946AA">
                    <w:rPr>
                      <w:rFonts w:ascii="Cambria" w:hAnsi="Cambria" w:cs="Cambria"/>
                      <w:b/>
                      <w:bCs/>
                      <w:u w:val="single"/>
                    </w:rPr>
                    <w:t>İ</w:t>
                  </w:r>
                  <w:r w:rsidRPr="005946AA">
                    <w:rPr>
                      <w:rFonts w:ascii="Algerian" w:hAnsi="Algerian"/>
                      <w:b/>
                      <w:bCs/>
                      <w:u w:val="single"/>
                    </w:rPr>
                    <w:t xml:space="preserve">M </w:t>
                  </w:r>
                  <w:r w:rsidRPr="005946AA">
                    <w:rPr>
                      <w:rFonts w:ascii="Cambria" w:hAnsi="Cambria" w:cs="Cambria"/>
                      <w:b/>
                      <w:bCs/>
                      <w:u w:val="single"/>
                    </w:rPr>
                    <w:t>İ</w:t>
                  </w:r>
                  <w:r w:rsidRPr="005946AA">
                    <w:rPr>
                      <w:rFonts w:ascii="Algerian" w:hAnsi="Algerian"/>
                      <w:b/>
                      <w:bCs/>
                      <w:u w:val="single"/>
                    </w:rPr>
                    <w:t>NSANLARI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13" o:spid="_x0000_s1035" type="#_x0000_t116" style="position:absolute;margin-left:-7.1pt;margin-top:312.4pt;width:112.8pt;height:162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" filled="f" stroked="f" strokeweight="1pt">
            <v:textbox style="mso-next-textbox:#Akış Çizelgesi: Sonlandırıcı 13">
              <w:txbxContent>
                <w:p w:rsidR="00303952" w:rsidRPr="005946AA" w:rsidRDefault="00303952" w:rsidP="005946AA">
                  <w:pPr>
                    <w:jc w:val="center"/>
                    <w:rPr>
                      <w:rFonts w:ascii="Algerian" w:hAnsi="Algerian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9D6961">
                    <w:rPr>
                      <w:rFonts w:ascii="Algerian" w:hAnsi="Algerian"/>
                      <w:b/>
                      <w:bCs/>
                      <w:sz w:val="30"/>
                      <w:szCs w:val="30"/>
                      <w:u w:val="single"/>
                    </w:rPr>
                    <w:t>L</w:t>
                  </w:r>
                  <w:r w:rsidRPr="009D6961">
                    <w:rPr>
                      <w:rFonts w:ascii="Cambria" w:hAnsi="Cambria" w:cs="Cambria"/>
                      <w:b/>
                      <w:bCs/>
                      <w:sz w:val="30"/>
                      <w:szCs w:val="30"/>
                      <w:u w:val="single"/>
                    </w:rPr>
                    <w:t>İ</w:t>
                  </w:r>
                  <w:r w:rsidRPr="009D6961">
                    <w:rPr>
                      <w:rFonts w:ascii="Algerian" w:hAnsi="Algerian"/>
                      <w:b/>
                      <w:bCs/>
                      <w:sz w:val="30"/>
                      <w:szCs w:val="30"/>
                      <w:u w:val="single"/>
                    </w:rPr>
                    <w:t>DYALILAR</w:t>
                  </w:r>
                </w:p>
                <w:p w:rsidR="00303952" w:rsidRPr="005946AA" w:rsidRDefault="00303952" w:rsidP="00121DE0">
                  <w:pPr>
                    <w:jc w:val="center"/>
                    <w:rPr>
                      <w:rFonts w:ascii="Algerian" w:hAnsi="Algerian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5946AA">
                    <w:rPr>
                      <w:rFonts w:ascii="Algerian" w:hAnsi="Algerian"/>
                      <w:b/>
                      <w:bCs/>
                      <w:sz w:val="20"/>
                      <w:szCs w:val="20"/>
                      <w:u w:val="single"/>
                    </w:rPr>
                    <w:t>PARAYI BULDU</w:t>
                  </w:r>
                </w:p>
                <w:p w:rsidR="00303952" w:rsidRDefault="00303952" w:rsidP="00121DE0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</w:p>
                <w:p w:rsidR="00303952" w:rsidRDefault="00303952" w:rsidP="00121DE0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</w:p>
                <w:p w:rsidR="00303952" w:rsidRPr="00121DE0" w:rsidRDefault="00303952" w:rsidP="00121DE0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roundrect id="Yuvarlatılmış Dikdörtgen 26" o:spid="_x0000_s1036" style="position:absolute;margin-left:244.9pt;margin-top:23.65pt;width:106.05pt;height:104.25pt;z-index:2516608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" stroked="f" strokeweight="1pt">
            <v:stroke joinstyle="miter"/>
            <v:textbox style="mso-next-textbox:#Yuvarlatılmış Dikdörtgen 26">
              <w:txbxContent>
                <w:p w:rsidR="00303952" w:rsidRPr="00623CF9" w:rsidRDefault="00303952" w:rsidP="005A47C9">
                  <w:pPr>
                    <w:jc w:val="center"/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</w:pPr>
                  <w:r w:rsidRPr="00623CF9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SOSYAL B</w:t>
                  </w:r>
                  <w:r w:rsidRPr="00623CF9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623CF9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LG</w:t>
                  </w:r>
                  <w:r w:rsidRPr="00623CF9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623CF9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LER DERS</w:t>
                  </w:r>
                  <w:r w:rsidRPr="00623CF9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623CF9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 xml:space="preserve"> HATIRASI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shape id="Akış Çizelgesi: Öteki İşlem 4" o:spid="_x0000_s1037" type="#_x0000_t176" style="position:absolute;margin-left:485.65pt;margin-top:-7.1pt;width:119.25pt;height:487.2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" strokecolor="#0d0d0d" strokeweight="1pt">
            <v:textbox style="mso-next-textbox:#Akış Çizelgesi: Öteki İşlem 4">
              <w:txbxContent>
                <w:p w:rsidR="00303952" w:rsidRDefault="00303952" w:rsidP="009D6961">
                  <w:pPr>
                    <w:rPr>
                      <w:noProof/>
                      <w:lang w:eastAsia="tr-TR"/>
                    </w:rPr>
                  </w:pPr>
                </w:p>
                <w:p w:rsidR="00303952" w:rsidRDefault="00303952" w:rsidP="009D6961">
                  <w:pPr>
                    <w:rPr>
                      <w:noProof/>
                      <w:lang w:eastAsia="tr-TR"/>
                    </w:rPr>
                  </w:pPr>
                  <w:r w:rsidRPr="00661A90">
                    <w:rPr>
                      <w:noProof/>
                      <w:lang w:eastAsia="tr-TR"/>
                    </w:rPr>
                    <w:pict>
                      <v:shape id="_x0000_i1033" type="#_x0000_t75" style="width:96pt;height:87pt">
                        <v:imagedata r:id="rId9" o:title=""/>
                      </v:shape>
                    </w:pict>
                  </w:r>
                </w:p>
                <w:p w:rsidR="00303952" w:rsidRDefault="00303952" w:rsidP="009D6961">
                  <w:pPr>
                    <w:rPr>
                      <w:noProof/>
                      <w:lang w:eastAsia="tr-TR"/>
                    </w:rPr>
                  </w:pPr>
                </w:p>
                <w:p w:rsidR="00303952" w:rsidRDefault="00303952" w:rsidP="009D6961">
                  <w:pPr>
                    <w:rPr>
                      <w:noProof/>
                      <w:lang w:eastAsia="tr-TR"/>
                    </w:rPr>
                  </w:pPr>
                </w:p>
                <w:p w:rsidR="00303952" w:rsidRDefault="00303952" w:rsidP="009D6961">
                  <w:r w:rsidRPr="00765466">
                    <w:rPr>
                      <w:noProof/>
                      <w:lang w:eastAsia="tr-TR"/>
                    </w:rPr>
                    <w:pict>
                      <v:shape id="Resim 31" o:spid="_x0000_i1034" type="#_x0000_t75" alt="Ä°lgili resim" style="width:86.25pt;height:113.25pt;visibility:visible">
                        <v:imagedata r:id="rId10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Öteki İşlem 6" o:spid="_x0000_s1038" type="#_x0000_t176" style="position:absolute;margin-left:-6.75pt;margin-top:-6.75pt;width:112.8pt;height:487.2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" strokecolor="#0d0d0d" strokeweight="1pt">
            <v:textbox style="mso-next-textbox:#Akış Çizelgesi: Öteki İşlem 6">
              <w:txbxContent>
                <w:p w:rsidR="00303952" w:rsidRDefault="00303952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303952" w:rsidRPr="00A91099" w:rsidRDefault="00303952" w:rsidP="00121DE0">
                  <w:pPr>
                    <w:jc w:val="center"/>
                    <w:rPr>
                      <w:noProof/>
                      <w:lang w:eastAsia="tr-TR"/>
                    </w:rPr>
                  </w:pPr>
                  <w:r w:rsidRPr="00A91099">
                    <w:rPr>
                      <w:noProof/>
                      <w:lang w:eastAsia="tr-TR"/>
                    </w:rPr>
                    <w:pict>
                      <v:shape id="_x0000_i1037" type="#_x0000_t75" style="width:90pt;height:81pt">
                        <v:imagedata r:id="rId11" o:title=""/>
                      </v:shape>
                    </w:pict>
                  </w:r>
                </w:p>
                <w:p w:rsidR="00303952" w:rsidRDefault="00303952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303952" w:rsidRDefault="00303952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303952" w:rsidRDefault="00303952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303952" w:rsidRDefault="00303952" w:rsidP="00A91099">
                  <w:r w:rsidRPr="00765466">
                    <w:rPr>
                      <w:noProof/>
                      <w:lang w:eastAsia="tr-TR"/>
                    </w:rPr>
                    <w:pict>
                      <v:shape id="Resim 32" o:spid="_x0000_i1038" type="#_x0000_t75" alt="ANADOLU UYGARLIKLARI SÄ°MGE ile ilgili gÃ¶rsel sonucu" style="width:90.75pt;height:94.5pt;visibility:visible">
                        <v:imagedata r:id="rId12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Öteki İşlem 2" o:spid="_x0000_s1039" type="#_x0000_t176" style="position:absolute;margin-left:238.5pt;margin-top:-6.75pt;width:112.8pt;height:487.2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" filled="f" strokeweight="1pt">
            <v:textbox style="mso-next-textbox:#Akış Çizelgesi: Öteki İşlem 2">
              <w:txbxContent>
                <w:p w:rsidR="00303952" w:rsidRDefault="00303952" w:rsidP="00121DE0">
                  <w:pPr>
                    <w:jc w:val="center"/>
                  </w:pPr>
                </w:p>
                <w:p w:rsidR="00303952" w:rsidRDefault="00303952" w:rsidP="00121DE0">
                  <w:pPr>
                    <w:jc w:val="center"/>
                  </w:pPr>
                </w:p>
                <w:p w:rsidR="00303952" w:rsidRDefault="00303952" w:rsidP="00121DE0">
                  <w:pPr>
                    <w:jc w:val="center"/>
                  </w:pPr>
                </w:p>
                <w:p w:rsidR="00303952" w:rsidRDefault="00303952" w:rsidP="00121DE0">
                  <w:pPr>
                    <w:jc w:val="center"/>
                  </w:pPr>
                </w:p>
                <w:p w:rsidR="00303952" w:rsidRDefault="00303952" w:rsidP="00121DE0">
                  <w:pPr>
                    <w:jc w:val="center"/>
                  </w:pPr>
                </w:p>
                <w:p w:rsidR="00303952" w:rsidRDefault="00303952" w:rsidP="00121DE0">
                  <w:pPr>
                    <w:jc w:val="center"/>
                  </w:pPr>
                </w:p>
                <w:p w:rsidR="00303952" w:rsidRDefault="00303952" w:rsidP="00121DE0">
                  <w:pPr>
                    <w:jc w:val="center"/>
                  </w:pPr>
                </w:p>
                <w:p w:rsidR="00303952" w:rsidRDefault="00303952" w:rsidP="00121DE0">
                  <w:pPr>
                    <w:jc w:val="center"/>
                  </w:pPr>
                </w:p>
                <w:p w:rsidR="00303952" w:rsidRDefault="00303952" w:rsidP="00121DE0">
                  <w:pPr>
                    <w:jc w:val="center"/>
                  </w:pPr>
                  <w:r w:rsidRPr="00765466">
                    <w:rPr>
                      <w:noProof/>
                      <w:lang w:eastAsia="tr-TR"/>
                    </w:rPr>
                    <w:pict>
                      <v:shape id="Resim 34" o:spid="_x0000_i1040" type="#_x0000_t75" alt="Ä°lgili resim" style="width:85.5pt;height:112.5pt;visibility:visible">
                        <v:imagedata r:id="rId13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Öteki İşlem 5" o:spid="_x0000_s1040" type="#_x0000_t176" style="position:absolute;margin-left:612pt;margin-top:-6.75pt;width:112.8pt;height:487.2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" filled="f" strokecolor="#0d0d0d" strokeweight="1pt">
            <v:textbox>
              <w:txbxContent>
                <w:p w:rsidR="00303952" w:rsidRDefault="00303952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303952" w:rsidRDefault="00303952" w:rsidP="00661A90">
                  <w:pPr>
                    <w:jc w:val="center"/>
                    <w:rPr>
                      <w:noProof/>
                      <w:lang w:eastAsia="tr-TR"/>
                    </w:rPr>
                  </w:pPr>
                  <w:r w:rsidRPr="00661A90">
                    <w:rPr>
                      <w:noProof/>
                      <w:lang w:eastAsia="tr-TR"/>
                    </w:rPr>
                    <w:pict>
                      <v:shape id="_x0000_i1043" type="#_x0000_t75" style="width:90pt;height:109.5pt">
                        <v:imagedata r:id="rId14" o:title=""/>
                      </v:shape>
                    </w:pict>
                  </w:r>
                </w:p>
                <w:p w:rsidR="00303952" w:rsidRDefault="00303952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303952" w:rsidRDefault="00303952" w:rsidP="00121DE0">
                  <w:pPr>
                    <w:jc w:val="center"/>
                  </w:pPr>
                  <w:r w:rsidRPr="00765466">
                    <w:rPr>
                      <w:noProof/>
                      <w:lang w:eastAsia="tr-TR"/>
                    </w:rPr>
                    <w:pict>
                      <v:shape id="Resim 30" o:spid="_x0000_i1044" type="#_x0000_t75" alt="Ä°lgili resim" style="width:86.25pt;height:99.75pt;visibility:visible">
                        <v:imagedata r:id="rId15" o:title=""/>
                      </v:shape>
                    </w:pict>
                  </w:r>
                </w:p>
              </w:txbxContent>
            </v:textbox>
          </v:shape>
        </w:pict>
      </w:r>
    </w:p>
    <w:sectPr w:rsidR="00303952" w:rsidSect="00121D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952" w:rsidRDefault="00303952" w:rsidP="00DE4600">
      <w:pPr>
        <w:spacing w:after="0" w:line="240" w:lineRule="auto"/>
      </w:pPr>
      <w:r>
        <w:separator/>
      </w:r>
    </w:p>
  </w:endnote>
  <w:endnote w:type="continuationSeparator" w:id="0">
    <w:p w:rsidR="00303952" w:rsidRDefault="00303952" w:rsidP="00DE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952" w:rsidRDefault="00303952" w:rsidP="00DE4600">
      <w:pPr>
        <w:spacing w:after="0" w:line="240" w:lineRule="auto"/>
      </w:pPr>
      <w:r>
        <w:separator/>
      </w:r>
    </w:p>
  </w:footnote>
  <w:footnote w:type="continuationSeparator" w:id="0">
    <w:p w:rsidR="00303952" w:rsidRDefault="00303952" w:rsidP="00DE4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DE0"/>
    <w:rsid w:val="00121DE0"/>
    <w:rsid w:val="002F7695"/>
    <w:rsid w:val="00303952"/>
    <w:rsid w:val="004E2853"/>
    <w:rsid w:val="00571920"/>
    <w:rsid w:val="005946AA"/>
    <w:rsid w:val="005A47C9"/>
    <w:rsid w:val="00623CF9"/>
    <w:rsid w:val="00661A90"/>
    <w:rsid w:val="00765466"/>
    <w:rsid w:val="009D6961"/>
    <w:rsid w:val="00A91099"/>
    <w:rsid w:val="00AC5E1A"/>
    <w:rsid w:val="00DE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69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E4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E460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4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E46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2</Words>
  <Characters>14</Characters>
  <Application>Microsoft Office Outlook</Application>
  <DocSecurity>0</DocSecurity>
  <Lines>0</Lines>
  <Paragraphs>0</Paragraphs>
  <ScaleCrop>false</ScaleCrop>
  <Company>SilentAll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koz-iho</dc:creator>
  <cp:keywords/>
  <dc:description/>
  <cp:lastModifiedBy>şentürk</cp:lastModifiedBy>
  <cp:revision>3</cp:revision>
  <cp:lastPrinted>2018-11-03T12:01:00Z</cp:lastPrinted>
  <dcterms:created xsi:type="dcterms:W3CDTF">2018-11-03T10:18:00Z</dcterms:created>
  <dcterms:modified xsi:type="dcterms:W3CDTF">2018-11-03T12:02:00Z</dcterms:modified>
</cp:coreProperties>
</file>