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A08" w:rsidRDefault="00162A08">
      <w:r>
        <w:rPr>
          <w:noProof/>
          <w:lang w:eastAsia="tr-TR"/>
        </w:rPr>
        <w:pict>
          <v:roundrect id="Yuvarlatılmış Dikdörtgen 24" o:spid="_x0000_s1026" style="position:absolute;margin-left:486pt;margin-top:18pt;width:99pt;height:96.75pt;z-index:25166233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" stroked="f" strokeweight="1pt">
            <v:stroke joinstyle="miter"/>
            <v:textbox style="mso-next-textbox:#Yuvarlatılmış Dikdörtgen 24">
              <w:txbxContent>
                <w:p w:rsidR="00162A08" w:rsidRPr="00082F87" w:rsidRDefault="00162A08" w:rsidP="005A47C9">
                  <w:pPr>
                    <w:jc w:val="center"/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</w:pPr>
                  <w:r w:rsidRPr="00082F87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>SOSYAL B</w:t>
                  </w:r>
                  <w:r w:rsidRPr="00082F87">
                    <w:rPr>
                      <w:rFonts w:ascii="Cambria" w:hAnsi="Cambria" w:cs="Cambria"/>
                      <w:color w:val="000000"/>
                      <w:sz w:val="28"/>
                      <w:szCs w:val="28"/>
                    </w:rPr>
                    <w:t>İ</w:t>
                  </w:r>
                  <w:r w:rsidRPr="00082F87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>LG</w:t>
                  </w:r>
                  <w:r w:rsidRPr="00082F87">
                    <w:rPr>
                      <w:rFonts w:ascii="Cambria" w:hAnsi="Cambria" w:cs="Cambria"/>
                      <w:color w:val="000000"/>
                      <w:sz w:val="28"/>
                      <w:szCs w:val="28"/>
                    </w:rPr>
                    <w:t>İ</w:t>
                  </w:r>
                  <w:r w:rsidRPr="00082F87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>LER DERS</w:t>
                  </w:r>
                  <w:r w:rsidRPr="00082F87">
                    <w:rPr>
                      <w:rFonts w:ascii="Cambria" w:hAnsi="Cambria" w:cs="Cambria"/>
                      <w:color w:val="000000"/>
                      <w:sz w:val="28"/>
                      <w:szCs w:val="28"/>
                    </w:rPr>
                    <w:t>İ</w:t>
                  </w:r>
                  <w:r w:rsidRPr="00082F87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 xml:space="preserve"> HATIRASI</w:t>
                  </w:r>
                </w:p>
              </w:txbxContent>
            </v:textbox>
          </v:roundrect>
        </w:pict>
      </w:r>
      <w:r>
        <w:rPr>
          <w:noProof/>
          <w:lang w:eastAsia="tr-TR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kış Çizelgesi: Öteki İşlem 4" o:spid="_x0000_s1027" type="#_x0000_t176" style="position:absolute;margin-left:485.65pt;margin-top:-7.1pt;width:113.5pt;height:484.1pt;z-index:251652096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" strokecolor="#0d0d0d" strokeweight="1pt">
            <v:textbox>
              <w:txbxContent>
                <w:p w:rsidR="00162A08" w:rsidRDefault="00162A08" w:rsidP="00312C88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312C88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312C88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312C88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312C88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312C88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312C88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312C88">
                  <w:pPr>
                    <w:jc w:val="center"/>
                    <w:rPr>
                      <w:noProof/>
                      <w:lang w:eastAsia="tr-TR"/>
                    </w:rPr>
                  </w:pPr>
                  <w:r w:rsidRPr="00583FE3">
                    <w:rPr>
                      <w:noProof/>
                      <w:lang w:eastAsia="tr-TR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Resim 12" o:spid="_x0000_i1026" type="#_x0000_t75" alt="İlgili resim" style="width:81pt;height:142.5pt;visibility:visible">
                        <v:imagedata r:id="rId6" o:title="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roundrect id="Yuvarlatılmış Dikdörtgen 25" o:spid="_x0000_s1028" style="position:absolute;margin-left:366.4pt;margin-top:25.15pt;width:107.55pt;height:102.75pt;z-index:25166336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" stroked="f" strokeweight="1pt">
            <v:stroke joinstyle="miter"/>
            <v:textbox style="mso-next-textbox:#Yuvarlatılmış Dikdörtgen 25">
              <w:txbxContent>
                <w:p w:rsidR="00162A08" w:rsidRPr="00082F87" w:rsidRDefault="00162A08" w:rsidP="005A47C9">
                  <w:pPr>
                    <w:jc w:val="center"/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</w:pPr>
                  <w:r w:rsidRPr="00082F87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>SOSYAL B</w:t>
                  </w:r>
                  <w:r w:rsidRPr="00082F87">
                    <w:rPr>
                      <w:rFonts w:ascii="Cambria" w:hAnsi="Cambria" w:cs="Cambria"/>
                      <w:color w:val="000000"/>
                      <w:sz w:val="28"/>
                      <w:szCs w:val="28"/>
                    </w:rPr>
                    <w:t>İ</w:t>
                  </w:r>
                  <w:r w:rsidRPr="00082F87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>LG</w:t>
                  </w:r>
                  <w:r w:rsidRPr="00082F87">
                    <w:rPr>
                      <w:rFonts w:ascii="Cambria" w:hAnsi="Cambria" w:cs="Cambria"/>
                      <w:color w:val="000000"/>
                      <w:sz w:val="28"/>
                      <w:szCs w:val="28"/>
                    </w:rPr>
                    <w:t>İ</w:t>
                  </w:r>
                  <w:r w:rsidRPr="00082F87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>LER DERS</w:t>
                  </w:r>
                  <w:r w:rsidRPr="00082F87">
                    <w:rPr>
                      <w:rFonts w:ascii="Cambria" w:hAnsi="Cambria" w:cs="Cambria"/>
                      <w:color w:val="000000"/>
                      <w:sz w:val="28"/>
                      <w:szCs w:val="28"/>
                    </w:rPr>
                    <w:t>İ</w:t>
                  </w:r>
                  <w:r w:rsidRPr="00082F87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 xml:space="preserve"> HATIRASI</w:t>
                  </w:r>
                </w:p>
              </w:txbxContent>
            </v:textbox>
          </v:roundrect>
        </w:pict>
      </w:r>
      <w:r>
        <w:rPr>
          <w:noProof/>
          <w:lang w:eastAsia="tr-TR"/>
        </w:rPr>
        <w:pict>
          <v:roundrect id="Yuvarlatılmış Dikdörtgen 28" o:spid="_x0000_s1029" style="position:absolute;margin-left:617.65pt;margin-top:25.9pt;width:102.75pt;height:96.75pt;z-index:25166643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" stroked="f" strokeweight="1pt">
            <v:stroke joinstyle="miter"/>
            <v:textbox style="mso-next-textbox:#Yuvarlatılmış Dikdörtgen 28">
              <w:txbxContent>
                <w:p w:rsidR="00162A08" w:rsidRPr="00082F87" w:rsidRDefault="00162A08" w:rsidP="00DE4600">
                  <w:pPr>
                    <w:jc w:val="center"/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</w:pPr>
                  <w:r w:rsidRPr="00082F87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>SOSYAL B</w:t>
                  </w:r>
                  <w:r w:rsidRPr="00082F87">
                    <w:rPr>
                      <w:rFonts w:ascii="Cambria" w:hAnsi="Cambria" w:cs="Cambria"/>
                      <w:color w:val="000000"/>
                      <w:sz w:val="28"/>
                      <w:szCs w:val="28"/>
                    </w:rPr>
                    <w:t>İ</w:t>
                  </w:r>
                  <w:r w:rsidRPr="00082F87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>LG</w:t>
                  </w:r>
                  <w:r w:rsidRPr="00082F87">
                    <w:rPr>
                      <w:rFonts w:ascii="Cambria" w:hAnsi="Cambria" w:cs="Cambria"/>
                      <w:color w:val="000000"/>
                      <w:sz w:val="28"/>
                      <w:szCs w:val="28"/>
                    </w:rPr>
                    <w:t>İ</w:t>
                  </w:r>
                  <w:r w:rsidRPr="00082F87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>LER DERS</w:t>
                  </w:r>
                  <w:r w:rsidRPr="00082F87">
                    <w:rPr>
                      <w:rFonts w:ascii="Cambria" w:hAnsi="Cambria" w:cs="Cambria"/>
                      <w:color w:val="000000"/>
                      <w:sz w:val="28"/>
                      <w:szCs w:val="28"/>
                    </w:rPr>
                    <w:t>İ</w:t>
                  </w:r>
                  <w:r w:rsidRPr="00082F87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 xml:space="preserve"> HATIRASI</w:t>
                  </w:r>
                </w:p>
              </w:txbxContent>
            </v:textbox>
          </v:roundrect>
        </w:pict>
      </w:r>
      <w:r>
        <w:rPr>
          <w:noProof/>
          <w:lang w:eastAsia="tr-TR"/>
        </w:rPr>
        <w:pict>
          <v:roundrect id="Yuvarlatılmış Dikdörtgen 26" o:spid="_x0000_s1030" style="position:absolute;margin-left:244.9pt;margin-top:23.65pt;width:106.05pt;height:104.25pt;z-index:25166438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" stroked="f" strokeweight="1pt">
            <v:stroke joinstyle="miter"/>
            <v:textbox style="mso-next-textbox:#Yuvarlatılmış Dikdörtgen 26">
              <w:txbxContent>
                <w:p w:rsidR="00162A08" w:rsidRPr="00082F87" w:rsidRDefault="00162A08" w:rsidP="005A47C9">
                  <w:pPr>
                    <w:jc w:val="center"/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</w:pPr>
                  <w:r w:rsidRPr="00082F87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>SOSYAL B</w:t>
                  </w:r>
                  <w:r w:rsidRPr="00082F87">
                    <w:rPr>
                      <w:rFonts w:ascii="Cambria" w:hAnsi="Cambria" w:cs="Cambria"/>
                      <w:color w:val="000000"/>
                      <w:sz w:val="28"/>
                      <w:szCs w:val="28"/>
                    </w:rPr>
                    <w:t>İ</w:t>
                  </w:r>
                  <w:r w:rsidRPr="00082F87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>LG</w:t>
                  </w:r>
                  <w:r w:rsidRPr="00082F87">
                    <w:rPr>
                      <w:rFonts w:ascii="Cambria" w:hAnsi="Cambria" w:cs="Cambria"/>
                      <w:color w:val="000000"/>
                      <w:sz w:val="28"/>
                      <w:szCs w:val="28"/>
                    </w:rPr>
                    <w:t>İ</w:t>
                  </w:r>
                  <w:r w:rsidRPr="00082F87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>LER DERS</w:t>
                  </w:r>
                  <w:r w:rsidRPr="00082F87">
                    <w:rPr>
                      <w:rFonts w:ascii="Cambria" w:hAnsi="Cambria" w:cs="Cambria"/>
                      <w:color w:val="000000"/>
                      <w:sz w:val="28"/>
                      <w:szCs w:val="28"/>
                    </w:rPr>
                    <w:t>İ</w:t>
                  </w:r>
                  <w:r w:rsidRPr="00082F87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 xml:space="preserve"> HATIRASI</w:t>
                  </w:r>
                </w:p>
              </w:txbxContent>
            </v:textbox>
          </v:roundrect>
        </w:pict>
      </w:r>
      <w:r>
        <w:rPr>
          <w:noProof/>
          <w:lang w:eastAsia="tr-TR"/>
        </w:rPr>
        <w:pict>
          <v:roundrect id="Yuvarlatılmış Dikdörtgen 27" o:spid="_x0000_s1031" style="position:absolute;margin-left:116.65pt;margin-top:23.65pt;width:106.5pt;height:97.5pt;z-index:25166540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" filled="f" stroked="f" strokeweight="1pt">
            <v:stroke joinstyle="miter"/>
            <v:textbox style="mso-next-textbox:#Yuvarlatılmış Dikdörtgen 27">
              <w:txbxContent>
                <w:p w:rsidR="00162A08" w:rsidRPr="00082F87" w:rsidRDefault="00162A08" w:rsidP="005A47C9">
                  <w:pPr>
                    <w:jc w:val="center"/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</w:pPr>
                  <w:r w:rsidRPr="00082F87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>SOSYAL B</w:t>
                  </w:r>
                  <w:r w:rsidRPr="00082F87">
                    <w:rPr>
                      <w:rFonts w:ascii="Cambria" w:hAnsi="Cambria" w:cs="Cambria"/>
                      <w:color w:val="000000"/>
                      <w:sz w:val="28"/>
                      <w:szCs w:val="28"/>
                    </w:rPr>
                    <w:t>İ</w:t>
                  </w:r>
                  <w:r w:rsidRPr="00082F87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>LG</w:t>
                  </w:r>
                  <w:r w:rsidRPr="00082F87">
                    <w:rPr>
                      <w:rFonts w:ascii="Cambria" w:hAnsi="Cambria" w:cs="Cambria"/>
                      <w:color w:val="000000"/>
                      <w:sz w:val="28"/>
                      <w:szCs w:val="28"/>
                    </w:rPr>
                    <w:t>İ</w:t>
                  </w:r>
                  <w:r w:rsidRPr="00082F87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>LER DERS</w:t>
                  </w:r>
                  <w:r w:rsidRPr="00082F87">
                    <w:rPr>
                      <w:rFonts w:ascii="Cambria" w:hAnsi="Cambria" w:cs="Cambria"/>
                      <w:color w:val="000000"/>
                      <w:sz w:val="28"/>
                      <w:szCs w:val="28"/>
                    </w:rPr>
                    <w:t>İ</w:t>
                  </w:r>
                  <w:r w:rsidRPr="00082F87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 xml:space="preserve"> HATIRASI</w:t>
                  </w:r>
                </w:p>
              </w:txbxContent>
            </v:textbox>
          </v:roundrect>
        </w:pict>
      </w:r>
      <w:r>
        <w:rPr>
          <w:noProof/>
          <w:lang w:eastAsia="tr-TR"/>
        </w:rPr>
        <w:pict>
          <v:roundrect id="Yuvarlatılmış Dikdörtgen 22" o:spid="_x0000_s1032" style="position:absolute;margin-left:-1.1pt;margin-top:24.4pt;width:106.8pt;height:96.75pt;z-index:25166131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" stroked="f" strokeweight="1pt">
            <v:stroke joinstyle="miter"/>
            <v:textbox style="mso-next-textbox:#Yuvarlatılmış Dikdörtgen 22">
              <w:txbxContent>
                <w:p w:rsidR="00162A08" w:rsidRPr="00082F87" w:rsidRDefault="00162A08" w:rsidP="005A47C9">
                  <w:pPr>
                    <w:jc w:val="center"/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</w:pPr>
                  <w:r w:rsidRPr="00082F87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>SOSYAL B</w:t>
                  </w:r>
                  <w:r w:rsidRPr="00082F87">
                    <w:rPr>
                      <w:rFonts w:ascii="Cambria" w:hAnsi="Cambria" w:cs="Cambria"/>
                      <w:color w:val="000000"/>
                      <w:sz w:val="28"/>
                      <w:szCs w:val="28"/>
                    </w:rPr>
                    <w:t>İ</w:t>
                  </w:r>
                  <w:r w:rsidRPr="00082F87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>LG</w:t>
                  </w:r>
                  <w:r w:rsidRPr="00082F87">
                    <w:rPr>
                      <w:rFonts w:ascii="Cambria" w:hAnsi="Cambria" w:cs="Cambria"/>
                      <w:color w:val="000000"/>
                      <w:sz w:val="28"/>
                      <w:szCs w:val="28"/>
                    </w:rPr>
                    <w:t>İ</w:t>
                  </w:r>
                  <w:r w:rsidRPr="00082F87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>LER DERS</w:t>
                  </w:r>
                  <w:r w:rsidRPr="00082F87">
                    <w:rPr>
                      <w:rFonts w:ascii="Cambria" w:hAnsi="Cambria" w:cs="Cambria"/>
                      <w:color w:val="000000"/>
                      <w:sz w:val="28"/>
                      <w:szCs w:val="28"/>
                    </w:rPr>
                    <w:t>İ</w:t>
                  </w:r>
                  <w:r w:rsidRPr="00082F87">
                    <w:rPr>
                      <w:rFonts w:ascii="Algerian" w:hAnsi="Algerian"/>
                      <w:color w:val="000000"/>
                      <w:sz w:val="28"/>
                      <w:szCs w:val="28"/>
                    </w:rPr>
                    <w:t xml:space="preserve"> HATIRASI</w:t>
                  </w:r>
                </w:p>
              </w:txbxContent>
            </v:textbox>
          </v:roundrect>
        </w:pict>
      </w:r>
      <w:r>
        <w:rPr>
          <w:noProof/>
          <w:lang w:eastAsia="tr-TR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Akış Çizelgesi: Sonlandırıcı 13" o:spid="_x0000_s1033" type="#_x0000_t116" style="position:absolute;margin-left:-7.1pt;margin-top:312.4pt;width:112.8pt;height:78pt;z-index: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" filled="f" stroked="f" strokeweight="1pt">
            <v:textbox style="mso-next-textbox:#Akış Çizelgesi: Sonlandırıcı 13">
              <w:txbxContent>
                <w:p w:rsidR="00162A08" w:rsidRDefault="00162A08" w:rsidP="00121DE0">
                  <w:pPr>
                    <w:jc w:val="center"/>
                    <w:rPr>
                      <w:rFonts w:ascii="Showcard Gothic" w:hAnsi="Showcard Gothic"/>
                      <w:sz w:val="28"/>
                      <w:szCs w:val="28"/>
                      <w:u w:val="single"/>
                    </w:rPr>
                  </w:pPr>
                  <w:r w:rsidRPr="00121DE0">
                    <w:rPr>
                      <w:rFonts w:ascii="Showcard Gothic" w:hAnsi="Showcard Gothic"/>
                      <w:sz w:val="28"/>
                      <w:szCs w:val="28"/>
                      <w:u w:val="single"/>
                    </w:rPr>
                    <w:t>KAPADOKYA</w:t>
                  </w:r>
                </w:p>
                <w:p w:rsidR="00162A08" w:rsidRPr="00121DE0" w:rsidRDefault="00162A08" w:rsidP="00121DE0">
                  <w:pPr>
                    <w:jc w:val="center"/>
                    <w:rPr>
                      <w:rFonts w:ascii="Showcard Gothic" w:hAnsi="Showcard Gothic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Showcard Gothic" w:hAnsi="Showcard Gothic"/>
                      <w:sz w:val="28"/>
                      <w:szCs w:val="28"/>
                      <w:u w:val="single"/>
                    </w:rPr>
                    <w:t>2018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Akış Çizelgesi: Sonlandırıcı 14" o:spid="_x0000_s1034" type="#_x0000_t116" style="position:absolute;margin-left:115.15pt;margin-top:313.9pt;width:112.8pt;height:82.5pt;z-index: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" filled="f" stroked="f" strokeweight="1pt">
            <v:textbox style="mso-next-textbox:#Akış Çizelgesi: Sonlandırıcı 14">
              <w:txbxContent>
                <w:p w:rsidR="00162A08" w:rsidRDefault="00162A08" w:rsidP="00121DE0">
                  <w:pPr>
                    <w:jc w:val="center"/>
                    <w:rPr>
                      <w:rFonts w:ascii="Showcard Gothic" w:hAnsi="Showcard Gothic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Showcard Gothic" w:hAnsi="Showcard Gothic"/>
                      <w:sz w:val="28"/>
                      <w:szCs w:val="28"/>
                      <w:u w:val="single"/>
                    </w:rPr>
                    <w:t>TRUVA ATI</w:t>
                  </w:r>
                </w:p>
                <w:p w:rsidR="00162A08" w:rsidRPr="00121DE0" w:rsidRDefault="00162A08" w:rsidP="00121DE0">
                  <w:pPr>
                    <w:jc w:val="center"/>
                    <w:rPr>
                      <w:rFonts w:ascii="Showcard Gothic" w:hAnsi="Showcard Gothic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Showcard Gothic" w:hAnsi="Showcard Gothic"/>
                      <w:sz w:val="28"/>
                      <w:szCs w:val="28"/>
                      <w:u w:val="single"/>
                    </w:rPr>
                    <w:t>2018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Akış Çizelgesi: Sonlandırıcı 17" o:spid="_x0000_s1035" type="#_x0000_t116" style="position:absolute;margin-left:611.65pt;margin-top:310.9pt;width:112.8pt;height:101.25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" filled="f" stroked="f" strokeweight="1pt">
            <v:textbox style="mso-next-textbox:#Akış Çizelgesi: Sonlandırıcı 17">
              <w:txbxContent>
                <w:p w:rsidR="00162A08" w:rsidRDefault="00162A08" w:rsidP="005A47C9">
                  <w:pPr>
                    <w:jc w:val="center"/>
                    <w:rPr>
                      <w:rFonts w:cs="Calibri"/>
                      <w:sz w:val="28"/>
                      <w:szCs w:val="28"/>
                      <w:u w:val="single"/>
                    </w:rPr>
                  </w:pPr>
                  <w:r w:rsidRPr="005A47C9">
                    <w:rPr>
                      <w:rFonts w:ascii="Berlin Sans FB Demi" w:hAnsi="Berlin Sans FB Demi"/>
                      <w:sz w:val="28"/>
                      <w:szCs w:val="28"/>
                      <w:u w:val="single"/>
                    </w:rPr>
                    <w:t>EFES ANT</w:t>
                  </w:r>
                  <w:r w:rsidRPr="005A47C9">
                    <w:rPr>
                      <w:rFonts w:cs="Calibri"/>
                      <w:sz w:val="28"/>
                      <w:szCs w:val="28"/>
                      <w:u w:val="single"/>
                    </w:rPr>
                    <w:t>İ</w:t>
                  </w:r>
                  <w:r w:rsidRPr="005A47C9">
                    <w:rPr>
                      <w:rFonts w:ascii="Berlin Sans FB Demi" w:hAnsi="Berlin Sans FB Demi"/>
                      <w:sz w:val="28"/>
                      <w:szCs w:val="28"/>
                      <w:u w:val="single"/>
                    </w:rPr>
                    <w:t>K KENT</w:t>
                  </w:r>
                  <w:r w:rsidRPr="005A47C9">
                    <w:rPr>
                      <w:rFonts w:cs="Calibri"/>
                      <w:sz w:val="28"/>
                      <w:szCs w:val="28"/>
                      <w:u w:val="single"/>
                    </w:rPr>
                    <w:t>İ</w:t>
                  </w:r>
                </w:p>
                <w:p w:rsidR="00162A08" w:rsidRPr="00AC5E1A" w:rsidRDefault="00162A08" w:rsidP="005A47C9">
                  <w:pPr>
                    <w:jc w:val="center"/>
                    <w:rPr>
                      <w:rFonts w:ascii="Berlin Sans FB Demi" w:hAnsi="Berlin Sans FB Demi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AC5E1A">
                    <w:rPr>
                      <w:rFonts w:cs="Calibri"/>
                      <w:b/>
                      <w:bCs/>
                      <w:sz w:val="28"/>
                      <w:szCs w:val="28"/>
                      <w:u w:val="single"/>
                    </w:rPr>
                    <w:t>2018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Akış Çizelgesi: Sonlandırıcı 18" o:spid="_x0000_s1036" type="#_x0000_t116" style="position:absolute;margin-left:486.4pt;margin-top:312.4pt;width:112.8pt;height:99.7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" filled="f" stroked="f" strokeweight="1pt">
            <v:textbox style="mso-next-textbox:#Akış Çizelgesi: Sonlandırıcı 18">
              <w:txbxContent>
                <w:p w:rsidR="00162A08" w:rsidRDefault="00162A08" w:rsidP="005A47C9">
                  <w:pPr>
                    <w:jc w:val="center"/>
                    <w:rPr>
                      <w:rFonts w:cs="Calibri"/>
                      <w:sz w:val="28"/>
                      <w:szCs w:val="28"/>
                      <w:u w:val="single"/>
                    </w:rPr>
                  </w:pPr>
                  <w:r w:rsidRPr="005A47C9">
                    <w:rPr>
                      <w:rFonts w:ascii="Berlin Sans FB Demi" w:hAnsi="Berlin Sans FB Demi"/>
                      <w:sz w:val="28"/>
                      <w:szCs w:val="28"/>
                      <w:u w:val="single"/>
                    </w:rPr>
                    <w:t>NEMRUT HEYKELLER</w:t>
                  </w:r>
                  <w:r w:rsidRPr="005A47C9">
                    <w:rPr>
                      <w:rFonts w:cs="Calibri"/>
                      <w:sz w:val="28"/>
                      <w:szCs w:val="28"/>
                      <w:u w:val="single"/>
                    </w:rPr>
                    <w:t>İ</w:t>
                  </w:r>
                </w:p>
                <w:p w:rsidR="00162A08" w:rsidRPr="00AC5E1A" w:rsidRDefault="00162A08" w:rsidP="005A47C9">
                  <w:pPr>
                    <w:jc w:val="center"/>
                    <w:rPr>
                      <w:rFonts w:ascii="Berlin Sans FB Demi" w:hAnsi="Berlin Sans FB Demi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AC5E1A">
                    <w:rPr>
                      <w:rFonts w:cs="Calibri"/>
                      <w:b/>
                      <w:bCs/>
                      <w:sz w:val="28"/>
                      <w:szCs w:val="28"/>
                      <w:u w:val="single"/>
                    </w:rPr>
                    <w:t>2018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Akış Çizelgesi: Sonlandırıcı 19" o:spid="_x0000_s1037" type="#_x0000_t116" style="position:absolute;margin-left:361.15pt;margin-top:310.9pt;width:112.8pt;height:85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" filled="f" stroked="f" strokeweight="1pt">
            <v:textbox style="mso-next-textbox:#Akış Çizelgesi: Sonlandırıcı 19">
              <w:txbxContent>
                <w:p w:rsidR="00162A08" w:rsidRDefault="00162A08" w:rsidP="005A47C9">
                  <w:pPr>
                    <w:jc w:val="center"/>
                    <w:rPr>
                      <w:rFonts w:ascii="Impact" w:hAnsi="Impact" w:cs="Aharoni"/>
                      <w:sz w:val="28"/>
                      <w:szCs w:val="28"/>
                      <w:u w:val="single"/>
                    </w:rPr>
                  </w:pPr>
                  <w:r w:rsidRPr="005A47C9">
                    <w:rPr>
                      <w:rFonts w:ascii="Impact" w:hAnsi="Impact" w:cs="Aharoni"/>
                      <w:sz w:val="28"/>
                      <w:szCs w:val="28"/>
                      <w:u w:val="single"/>
                    </w:rPr>
                    <w:t>ANITKAB</w:t>
                  </w:r>
                  <w:r w:rsidRPr="005A47C9">
                    <w:rPr>
                      <w:rFonts w:ascii="Impact" w:hAnsi="Impact" w:cs="Cambria"/>
                      <w:sz w:val="28"/>
                      <w:szCs w:val="28"/>
                      <w:u w:val="single"/>
                    </w:rPr>
                    <w:t>İ</w:t>
                  </w:r>
                  <w:r w:rsidRPr="005A47C9">
                    <w:rPr>
                      <w:rFonts w:ascii="Impact" w:hAnsi="Impact" w:cs="Aharoni"/>
                      <w:sz w:val="28"/>
                      <w:szCs w:val="28"/>
                      <w:u w:val="single"/>
                    </w:rPr>
                    <w:t>R</w:t>
                  </w:r>
                </w:p>
                <w:p w:rsidR="00162A08" w:rsidRPr="005A47C9" w:rsidRDefault="00162A08" w:rsidP="005A47C9">
                  <w:pPr>
                    <w:jc w:val="center"/>
                    <w:rPr>
                      <w:rFonts w:ascii="Impact" w:hAnsi="Impact" w:cs="Aharoni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Impact" w:hAnsi="Impact" w:cs="Aharoni"/>
                      <w:sz w:val="28"/>
                      <w:szCs w:val="28"/>
                      <w:u w:val="single"/>
                    </w:rPr>
                    <w:t>2018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Akış Çizelgesi: Sonlandırıcı 20" o:spid="_x0000_s1038" type="#_x0000_t116" style="position:absolute;margin-left:238.15pt;margin-top:311.65pt;width:112.8pt;height:106.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" filled="f" stroked="f" strokeweight="1pt">
            <v:textbox style="mso-next-textbox:#Akış Çizelgesi: Sonlandırıcı 20">
              <w:txbxContent>
                <w:p w:rsidR="00162A08" w:rsidRDefault="00162A08" w:rsidP="005A47C9">
                  <w:pPr>
                    <w:jc w:val="center"/>
                    <w:rPr>
                      <w:rFonts w:ascii="Showcard Gothic" w:hAnsi="Showcard Gothic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Showcard Gothic" w:hAnsi="Showcard Gothic"/>
                      <w:sz w:val="28"/>
                      <w:szCs w:val="28"/>
                      <w:u w:val="single"/>
                    </w:rPr>
                    <w:t>SÜMELA MANASTIRI</w:t>
                  </w:r>
                </w:p>
                <w:p w:rsidR="00162A08" w:rsidRPr="00121DE0" w:rsidRDefault="00162A08" w:rsidP="005A47C9">
                  <w:pPr>
                    <w:jc w:val="center"/>
                    <w:rPr>
                      <w:rFonts w:ascii="Showcard Gothic" w:hAnsi="Showcard Gothic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Showcard Gothic" w:hAnsi="Showcard Gothic"/>
                      <w:sz w:val="28"/>
                      <w:szCs w:val="28"/>
                      <w:u w:val="single"/>
                    </w:rPr>
                    <w:t>2018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Akış Çizelgesi: Öteki İşlem 6" o:spid="_x0000_s1039" type="#_x0000_t176" style="position:absolute;margin-left:-6.75pt;margin-top:-6.75pt;width:112.8pt;height:487.2pt;z-index: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" strokecolor="#0d0d0d" strokeweight="1pt">
            <v:textbox>
              <w:txbxContent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</w:pPr>
                  <w:r w:rsidRPr="00583FE3">
                    <w:rPr>
                      <w:noProof/>
                      <w:lang w:eastAsia="tr-TR"/>
                    </w:rPr>
                    <w:pict>
                      <v:shape id="Resim 7" o:spid="_x0000_i1028" type="#_x0000_t75" alt="türkiye doğal güzellikler çizimleri ile ilgili görsel sonucu" style="width:84.75pt;height:153pt;visibility:visible">
                        <v:imagedata r:id="rId7" o:title="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Akış Çizelgesi: Öteki İşlem 1" o:spid="_x0000_s1040" type="#_x0000_t176" style="position:absolute;margin-left:115.15pt;margin-top:-7.4pt;width:112.8pt;height:487.2pt;z-index:251649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" filled="f" strokecolor="#0d0d0d" strokeweight="1pt">
            <v:textbox>
              <w:txbxContent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</w:pPr>
                  <w:r w:rsidRPr="00583FE3">
                    <w:rPr>
                      <w:noProof/>
                      <w:lang w:eastAsia="tr-TR"/>
                    </w:rPr>
                    <w:pict>
                      <v:shape id="Resim 8" o:spid="_x0000_i1030" type="#_x0000_t75" alt="türkiye doğal güzellikler çizimleri ile ilgili görsel sonucu" style="width:89.25pt;height:153.75pt;visibility:visible">
                        <v:imagedata r:id="rId8" o:title="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Akış Çizelgesi: Öteki İşlem 2" o:spid="_x0000_s1041" type="#_x0000_t176" style="position:absolute;margin-left:238.5pt;margin-top:-6.75pt;width:112.8pt;height:487.2pt;z-index:251650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" filled="f" strokeweight="1pt">
            <v:textbox>
              <w:txbxContent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</w:pPr>
                  <w:r w:rsidRPr="00583FE3">
                    <w:rPr>
                      <w:noProof/>
                      <w:lang w:eastAsia="tr-TR"/>
                    </w:rPr>
                    <w:pict>
                      <v:shape id="Resim 9" o:spid="_x0000_i1032" type="#_x0000_t75" alt="sümela manastırı ile ilgili görsel sonucu" style="width:84.75pt;height:146.25pt;visibility:visible">
                        <v:imagedata r:id="rId9" o:title="" cropright="5376f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Akış Çizelgesi: Öteki İşlem 3" o:spid="_x0000_s1042" type="#_x0000_t176" style="position:absolute;margin-left:361.5pt;margin-top:-6.75pt;width:112.8pt;height:487.2pt;z-index:2516510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" filled="f" strokecolor="#0d0d0d" strokeweight="1pt">
            <v:textbox>
              <w:txbxContent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  <w:bookmarkStart w:id="0" w:name="_GoBack"/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</w:pPr>
                  <w:r w:rsidRPr="00583FE3">
                    <w:rPr>
                      <w:noProof/>
                      <w:lang w:eastAsia="tr-TR"/>
                    </w:rPr>
                    <w:pict>
                      <v:shape id="Resim 10" o:spid="_x0000_i1034" type="#_x0000_t75" alt="anıtkabir ile ilgili görsel sonucu" style="width:84.75pt;height:154.5pt;visibility:visible">
                        <v:imagedata r:id="rId10" o:title="" cropleft="11611f" cropright="9308f"/>
                      </v:shape>
                    </w:pict>
                  </w:r>
                  <w:bookmarkEnd w:id="0"/>
                </w:p>
              </w:txbxContent>
            </v:textbox>
          </v:shape>
        </w:pict>
      </w:r>
      <w:r>
        <w:rPr>
          <w:noProof/>
          <w:lang w:eastAsia="tr-TR"/>
        </w:rPr>
        <w:pict>
          <v:shape id="Akış Çizelgesi: Öteki İşlem 5" o:spid="_x0000_s1043" type="#_x0000_t176" style="position:absolute;margin-left:612pt;margin-top:-6.75pt;width:112.8pt;height:487.2pt;z-index: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" filled="f" strokecolor="#0d0d0d" strokeweight="1pt">
            <v:textbox>
              <w:txbxContent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  <w:rPr>
                      <w:noProof/>
                      <w:lang w:eastAsia="tr-TR"/>
                    </w:rPr>
                  </w:pPr>
                </w:p>
                <w:p w:rsidR="00162A08" w:rsidRDefault="00162A08" w:rsidP="00121DE0">
                  <w:pPr>
                    <w:jc w:val="center"/>
                  </w:pPr>
                  <w:r w:rsidRPr="00583FE3">
                    <w:rPr>
                      <w:noProof/>
                      <w:lang w:eastAsia="tr-TR"/>
                    </w:rPr>
                    <w:pict>
                      <v:shape id="Resim 11" o:spid="_x0000_i1036" type="#_x0000_t75" alt="İlgili resim" style="width:84.75pt;height:147pt;visibility:visible">
                        <v:imagedata r:id="rId11" o:title=""/>
                      </v:shape>
                    </w:pict>
                  </w:r>
                </w:p>
              </w:txbxContent>
            </v:textbox>
          </v:shape>
        </w:pict>
      </w:r>
    </w:p>
    <w:sectPr w:rsidR="00162A08" w:rsidSect="00121DE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A08" w:rsidRDefault="00162A08" w:rsidP="00DE4600">
      <w:pPr>
        <w:spacing w:after="0" w:line="240" w:lineRule="auto"/>
      </w:pPr>
      <w:r>
        <w:separator/>
      </w:r>
    </w:p>
  </w:endnote>
  <w:endnote w:type="continuationSeparator" w:id="0">
    <w:p w:rsidR="00162A08" w:rsidRDefault="00162A08" w:rsidP="00DE4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Aharoni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A08" w:rsidRDefault="00162A08" w:rsidP="00DE4600">
      <w:pPr>
        <w:spacing w:after="0" w:line="240" w:lineRule="auto"/>
      </w:pPr>
      <w:r>
        <w:separator/>
      </w:r>
    </w:p>
  </w:footnote>
  <w:footnote w:type="continuationSeparator" w:id="0">
    <w:p w:rsidR="00162A08" w:rsidRDefault="00162A08" w:rsidP="00DE46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1DE0"/>
    <w:rsid w:val="00082F87"/>
    <w:rsid w:val="00121DE0"/>
    <w:rsid w:val="00162A08"/>
    <w:rsid w:val="00312C88"/>
    <w:rsid w:val="00571920"/>
    <w:rsid w:val="00583FE3"/>
    <w:rsid w:val="005A47C9"/>
    <w:rsid w:val="00772BD8"/>
    <w:rsid w:val="0079456E"/>
    <w:rsid w:val="00AC5E1A"/>
    <w:rsid w:val="00DE4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56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E46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E460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E46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E460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2</Words>
  <Characters>17</Characters>
  <Application>Microsoft Office Outlook</Application>
  <DocSecurity>0</DocSecurity>
  <Lines>0</Lines>
  <Paragraphs>0</Paragraphs>
  <ScaleCrop>false</ScaleCrop>
  <Company>SilentAll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koz-iho</dc:creator>
  <cp:keywords/>
  <dc:description/>
  <cp:lastModifiedBy>şentürk</cp:lastModifiedBy>
  <cp:revision>3</cp:revision>
  <cp:lastPrinted>2018-11-03T12:01:00Z</cp:lastPrinted>
  <dcterms:created xsi:type="dcterms:W3CDTF">2018-11-03T09:59:00Z</dcterms:created>
  <dcterms:modified xsi:type="dcterms:W3CDTF">2018-11-03T12:02:00Z</dcterms:modified>
</cp:coreProperties>
</file>